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CDA6F" w14:textId="7D01A7E9" w:rsidR="00D22C87" w:rsidRPr="00D22C87" w:rsidRDefault="00FE6C24" w:rsidP="00D22C87">
      <w:pPr>
        <w:jc w:val="right"/>
        <w:rPr>
          <w:b/>
          <w:bCs/>
          <w:color w:val="3C82EB"/>
          <w:sz w:val="40"/>
          <w:szCs w:val="40"/>
        </w:rPr>
      </w:pPr>
      <w:r w:rsidRPr="00FE6C24">
        <w:rPr>
          <w:b/>
          <w:bCs/>
          <w:color w:val="3C82EB"/>
          <w:sz w:val="40"/>
          <w:szCs w:val="40"/>
        </w:rPr>
        <w:t>Leden van Verdienste</w:t>
      </w:r>
    </w:p>
    <w:tbl>
      <w:tblPr>
        <w:tblpPr w:leftFromText="141" w:rightFromText="141" w:vertAnchor="text" w:horzAnchor="margin" w:tblpXSpec="center" w:tblpY="119"/>
        <w:tblW w:w="11057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7"/>
        <w:gridCol w:w="2097"/>
        <w:gridCol w:w="2231"/>
        <w:gridCol w:w="1273"/>
        <w:gridCol w:w="3354"/>
        <w:gridCol w:w="575"/>
      </w:tblGrid>
      <w:tr w:rsidR="00FE6C24" w:rsidRPr="00FE6C24" w14:paraId="1052021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75" w:type="dxa"/>
              <w:right w:w="75" w:type="dxa"/>
            </w:tcMar>
            <w:hideMark/>
          </w:tcPr>
          <w:p w14:paraId="1D4F3A42" w14:textId="77777777" w:rsidR="00FE6C24" w:rsidRPr="00FE6C24" w:rsidRDefault="00FE6C24" w:rsidP="00FE6C24">
            <w:r w:rsidRPr="00FE6C24">
              <w:t>2025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150" w:type="dxa"/>
              <w:left w:w="75" w:type="dxa"/>
              <w:bottom w:w="75" w:type="dxa"/>
              <w:right w:w="75" w:type="dxa"/>
            </w:tcMar>
            <w:hideMark/>
          </w:tcPr>
          <w:p w14:paraId="037AB4EC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150" w:type="dxa"/>
              <w:left w:w="75" w:type="dxa"/>
              <w:bottom w:w="75" w:type="dxa"/>
              <w:right w:w="75" w:type="dxa"/>
            </w:tcMar>
            <w:hideMark/>
          </w:tcPr>
          <w:p w14:paraId="157B6507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150" w:type="dxa"/>
              <w:left w:w="75" w:type="dxa"/>
              <w:bottom w:w="75" w:type="dxa"/>
              <w:right w:w="75" w:type="dxa"/>
            </w:tcMar>
            <w:hideMark/>
          </w:tcPr>
          <w:p w14:paraId="39DF863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150" w:type="dxa"/>
              <w:left w:w="75" w:type="dxa"/>
              <w:bottom w:w="75" w:type="dxa"/>
              <w:right w:w="75" w:type="dxa"/>
            </w:tcMar>
            <w:hideMark/>
          </w:tcPr>
          <w:p w14:paraId="4F2D19E3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150" w:type="dxa"/>
              <w:left w:w="75" w:type="dxa"/>
              <w:bottom w:w="75" w:type="dxa"/>
              <w:right w:w="150" w:type="dxa"/>
            </w:tcMar>
            <w:hideMark/>
          </w:tcPr>
          <w:p w14:paraId="104709DC" w14:textId="77777777" w:rsidR="00FE6C24" w:rsidRPr="00FE6C24" w:rsidRDefault="00FE6C24" w:rsidP="00FE6C24"/>
        </w:tc>
      </w:tr>
      <w:tr w:rsidR="00FE6C24" w:rsidRPr="00FE6C24" w14:paraId="354BC9A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526AC3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A93928" w14:textId="77777777" w:rsidR="00FE6C24" w:rsidRPr="00FE6C24" w:rsidRDefault="00FE6C24" w:rsidP="00FE6C24">
            <w:r w:rsidRPr="00FE6C24">
              <w:t>H.M.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028D73" w14:textId="77777777" w:rsidR="00FE6C24" w:rsidRPr="00FE6C24" w:rsidRDefault="00FE6C24" w:rsidP="00FE6C24">
            <w:r w:rsidRPr="00FE6C24">
              <w:t>Mark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F9270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5C195B" w14:textId="77777777" w:rsidR="00FE6C24" w:rsidRPr="00FE6C24" w:rsidRDefault="00FE6C24" w:rsidP="00FE6C24">
            <w:r w:rsidRPr="00FE6C24">
              <w:t>Pel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B4586A8" w14:textId="77777777" w:rsidR="00FE6C24" w:rsidRPr="00FE6C24" w:rsidRDefault="00FE6C24" w:rsidP="00FE6C24"/>
        </w:tc>
      </w:tr>
      <w:tr w:rsidR="00FE6C24" w:rsidRPr="00FE6C24" w14:paraId="746CF06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782DCDC" w14:textId="77777777" w:rsidR="00FE6C24" w:rsidRPr="00FE6C24" w:rsidRDefault="00FE6C24" w:rsidP="00FE6C24">
            <w:r w:rsidRPr="00FE6C24">
              <w:t>2024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5FC6AE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55C420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51BAF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7E908A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C7BCCCF" w14:textId="77777777" w:rsidR="00FE6C24" w:rsidRPr="00FE6C24" w:rsidRDefault="00FE6C24" w:rsidP="00FE6C24"/>
        </w:tc>
      </w:tr>
      <w:tr w:rsidR="00FE6C24" w:rsidRPr="00FE6C24" w14:paraId="04A6F02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24F52A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234D41" w14:textId="77777777" w:rsidR="00FE6C24" w:rsidRPr="00FE6C24" w:rsidRDefault="00FE6C24" w:rsidP="00FE6C24">
            <w:r w:rsidRPr="00FE6C24">
              <w:t>C.A.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577601" w14:textId="77777777" w:rsidR="00FE6C24" w:rsidRPr="00FE6C24" w:rsidRDefault="00FE6C24" w:rsidP="00FE6C24">
            <w:proofErr w:type="spellStart"/>
            <w:r w:rsidRPr="00FE6C24">
              <w:t>Catrien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56D17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AE988D" w14:textId="77777777" w:rsidR="00FE6C24" w:rsidRPr="00FE6C24" w:rsidRDefault="00FE6C24" w:rsidP="00FE6C24">
            <w:r w:rsidRPr="00FE6C24">
              <w:t>Zijlstra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51F164A" w14:textId="77777777" w:rsidR="00FE6C24" w:rsidRPr="00FE6C24" w:rsidRDefault="00FE6C24" w:rsidP="00FE6C24"/>
        </w:tc>
      </w:tr>
      <w:tr w:rsidR="00FE6C24" w:rsidRPr="00FE6C24" w14:paraId="4EF6AF1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3579E6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656D0D" w14:textId="77777777" w:rsidR="00FE6C24" w:rsidRPr="00FE6C24" w:rsidRDefault="00FE6C24" w:rsidP="00FE6C24">
            <w:r w:rsidRPr="00FE6C24">
              <w:t>S.B.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156112" w14:textId="77777777" w:rsidR="00FE6C24" w:rsidRPr="00FE6C24" w:rsidRDefault="00FE6C24" w:rsidP="00FE6C24">
            <w:r w:rsidRPr="00FE6C24">
              <w:t>Seve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399EBF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8BC97F" w14:textId="77777777" w:rsidR="00FE6C24" w:rsidRPr="00FE6C24" w:rsidRDefault="00FE6C24" w:rsidP="00FE6C24">
            <w:proofErr w:type="spellStart"/>
            <w:r w:rsidRPr="00FE6C24">
              <w:t>Ass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6BDEB3F" w14:textId="77777777" w:rsidR="00FE6C24" w:rsidRPr="00FE6C24" w:rsidRDefault="00FE6C24" w:rsidP="00FE6C24"/>
        </w:tc>
      </w:tr>
      <w:tr w:rsidR="00FE6C24" w:rsidRPr="00FE6C24" w14:paraId="35F5222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8A90CE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61EA0B" w14:textId="77777777" w:rsidR="00FE6C24" w:rsidRPr="00FE6C24" w:rsidRDefault="00FE6C24" w:rsidP="00FE6C24">
            <w:r w:rsidRPr="00FE6C24">
              <w:t>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5C6AD6" w14:textId="77777777" w:rsidR="00FE6C24" w:rsidRPr="00FE6C24" w:rsidRDefault="00FE6C24" w:rsidP="00FE6C24">
            <w:proofErr w:type="spellStart"/>
            <w:r w:rsidRPr="00FE6C24">
              <w:t>Pirmin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7B481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8A7F78" w14:textId="77777777" w:rsidR="00FE6C24" w:rsidRPr="00FE6C24" w:rsidRDefault="00FE6C24" w:rsidP="00FE6C24">
            <w:r w:rsidRPr="00FE6C24">
              <w:t>Blaak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F48C688" w14:textId="77777777" w:rsidR="00FE6C24" w:rsidRPr="00FE6C24" w:rsidRDefault="00FE6C24" w:rsidP="00FE6C24"/>
        </w:tc>
      </w:tr>
      <w:tr w:rsidR="00FE6C24" w:rsidRPr="00FE6C24" w14:paraId="4A75D4E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82B13D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A526BA" w14:textId="77777777" w:rsidR="00FE6C24" w:rsidRPr="00FE6C24" w:rsidRDefault="00FE6C24" w:rsidP="00FE6C24">
            <w:r w:rsidRPr="00FE6C24">
              <w:t>T.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B7E92" w14:textId="77777777" w:rsidR="00FE6C24" w:rsidRPr="00FE6C24" w:rsidRDefault="00FE6C24" w:rsidP="00FE6C24">
            <w:r w:rsidRPr="00FE6C24">
              <w:t>Thierry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3681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7C9439" w14:textId="77777777" w:rsidR="00FE6C24" w:rsidRPr="00FE6C24" w:rsidRDefault="00FE6C24" w:rsidP="00FE6C24">
            <w:r w:rsidRPr="00FE6C24">
              <w:t>Brinkman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74EF0BA" w14:textId="77777777" w:rsidR="00FE6C24" w:rsidRPr="00FE6C24" w:rsidRDefault="00FE6C24" w:rsidP="00FE6C24"/>
        </w:tc>
      </w:tr>
      <w:tr w:rsidR="00FE6C24" w:rsidRPr="00FE6C24" w14:paraId="075CA51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574964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B4FF47" w14:textId="77777777" w:rsidR="00FE6C24" w:rsidRPr="00FE6C24" w:rsidRDefault="00FE6C24" w:rsidP="00FE6C24">
            <w:r w:rsidRPr="00FE6C24">
              <w:t>L.M.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B1FB18" w14:textId="77777777" w:rsidR="00FE6C24" w:rsidRPr="00FE6C24" w:rsidRDefault="00FE6C24" w:rsidP="00FE6C24">
            <w:r w:rsidRPr="00FE6C24">
              <w:t>Laura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FA995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D88AD9" w14:textId="77777777" w:rsidR="00FE6C24" w:rsidRPr="00FE6C24" w:rsidRDefault="00FE6C24" w:rsidP="00FE6C24">
            <w:proofErr w:type="spellStart"/>
            <w:r w:rsidRPr="00FE6C24">
              <w:t>Nunnink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253792D" w14:textId="77777777" w:rsidR="00FE6C24" w:rsidRPr="00FE6C24" w:rsidRDefault="00FE6C24" w:rsidP="00FE6C24"/>
        </w:tc>
      </w:tr>
      <w:tr w:rsidR="00FE6C24" w:rsidRPr="00FE6C24" w14:paraId="4ACB8D1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836330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4F8A6D" w14:textId="77777777" w:rsidR="00FE6C24" w:rsidRPr="00FE6C24" w:rsidRDefault="00FE6C24" w:rsidP="00FE6C24">
            <w:r w:rsidRPr="00FE6C24">
              <w:t>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7E4200" w14:textId="77777777" w:rsidR="00FE6C24" w:rsidRPr="00FE6C24" w:rsidRDefault="00FE6C24" w:rsidP="00FE6C24">
            <w:r w:rsidRPr="00FE6C24">
              <w:t>Maria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6E20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08F857" w14:textId="77777777" w:rsidR="00FE6C24" w:rsidRPr="00FE6C24" w:rsidRDefault="00FE6C24" w:rsidP="00FE6C24">
            <w:r w:rsidRPr="00FE6C24">
              <w:t>Verschoor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02BC905" w14:textId="77777777" w:rsidR="00FE6C24" w:rsidRPr="00FE6C24" w:rsidRDefault="00FE6C24" w:rsidP="00FE6C24"/>
        </w:tc>
      </w:tr>
      <w:tr w:rsidR="00FE6C24" w:rsidRPr="00FE6C24" w14:paraId="7AA45C8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DF1C2F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D15C5E" w14:textId="77777777" w:rsidR="00FE6C24" w:rsidRPr="00FE6C24" w:rsidRDefault="00FE6C24" w:rsidP="00FE6C24">
            <w:r w:rsidRPr="00FE6C24">
              <w:t>X.G.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D14583" w14:textId="77777777" w:rsidR="00FE6C24" w:rsidRPr="00FE6C24" w:rsidRDefault="00FE6C24" w:rsidP="00FE6C24">
            <w:proofErr w:type="spellStart"/>
            <w:r w:rsidRPr="00FE6C24">
              <w:t>Xan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47160" w14:textId="77777777" w:rsidR="00FE6C24" w:rsidRPr="00FE6C24" w:rsidRDefault="00FE6C24" w:rsidP="00FE6C24">
            <w:proofErr w:type="gramStart"/>
            <w:r w:rsidRPr="00FE6C24">
              <w:t>de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5E7852" w14:textId="77777777" w:rsidR="00FE6C24" w:rsidRPr="00FE6C24" w:rsidRDefault="00FE6C24" w:rsidP="00FE6C24">
            <w:r w:rsidRPr="00FE6C24">
              <w:t>Waard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A3ABE54" w14:textId="77777777" w:rsidR="00FE6C24" w:rsidRPr="00FE6C24" w:rsidRDefault="00FE6C24" w:rsidP="00FE6C24"/>
        </w:tc>
      </w:tr>
      <w:tr w:rsidR="00FE6C24" w:rsidRPr="00FE6C24" w14:paraId="0ABFF00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E7D9F5A" w14:textId="77777777" w:rsidR="00FE6C24" w:rsidRPr="00FE6C24" w:rsidRDefault="00FE6C24" w:rsidP="00FE6C24">
            <w:r w:rsidRPr="00FE6C24">
              <w:t>2023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56F520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066D4C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BB79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DE80BC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EFD695C" w14:textId="77777777" w:rsidR="00FE6C24" w:rsidRPr="00FE6C24" w:rsidRDefault="00FE6C24" w:rsidP="00FE6C24"/>
        </w:tc>
      </w:tr>
      <w:tr w:rsidR="00FE6C24" w:rsidRPr="00FE6C24" w14:paraId="67E19D4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068DF7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52A429" w14:textId="77777777" w:rsidR="00FE6C24" w:rsidRPr="00FE6C24" w:rsidRDefault="00FE6C24" w:rsidP="00FE6C24">
            <w:r w:rsidRPr="00FE6C24">
              <w:t>B.P.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0AC5C" w14:textId="77777777" w:rsidR="00FE6C24" w:rsidRPr="00FE6C24" w:rsidRDefault="00FE6C24" w:rsidP="00FE6C24">
            <w:r w:rsidRPr="00FE6C24">
              <w:t>Billy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912A2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9EC43" w14:textId="77777777" w:rsidR="00FE6C24" w:rsidRPr="00FE6C24" w:rsidRDefault="00FE6C24" w:rsidP="00FE6C24">
            <w:r w:rsidRPr="00FE6C24">
              <w:t>Bakker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BB989A1" w14:textId="77777777" w:rsidR="00FE6C24" w:rsidRPr="00FE6C24" w:rsidRDefault="00FE6C24" w:rsidP="00FE6C24"/>
        </w:tc>
      </w:tr>
      <w:tr w:rsidR="00FE6C24" w:rsidRPr="00FE6C24" w14:paraId="09B3203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55CC5E7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0FF77" w14:textId="77777777" w:rsidR="00FE6C24" w:rsidRPr="00FE6C24" w:rsidRDefault="00FE6C24" w:rsidP="00FE6C24">
            <w:r w:rsidRPr="00FE6C24">
              <w:t>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F55C30" w14:textId="77777777" w:rsidR="00FE6C24" w:rsidRPr="00FE6C24" w:rsidRDefault="00FE6C24" w:rsidP="00FE6C24">
            <w:r w:rsidRPr="00FE6C24">
              <w:t>Pat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DE5CC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991E3F" w14:textId="77777777" w:rsidR="00FE6C24" w:rsidRPr="00FE6C24" w:rsidRDefault="00FE6C24" w:rsidP="00FE6C24">
            <w:r w:rsidRPr="00FE6C24">
              <w:t>Peters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C2A3153" w14:textId="77777777" w:rsidR="00FE6C24" w:rsidRPr="00FE6C24" w:rsidRDefault="00FE6C24" w:rsidP="00FE6C24"/>
        </w:tc>
      </w:tr>
      <w:tr w:rsidR="00FE6C24" w:rsidRPr="00FE6C24" w14:paraId="274467A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7E7700A" w14:textId="77777777" w:rsidR="00FE6C24" w:rsidRPr="00FE6C24" w:rsidRDefault="00FE6C24" w:rsidP="00FE6C24">
            <w:r w:rsidRPr="00FE6C24">
              <w:t>2022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C200DB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A7A780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1C07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0EBA5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DECFA20" w14:textId="77777777" w:rsidR="00FE6C24" w:rsidRPr="00FE6C24" w:rsidRDefault="00FE6C24" w:rsidP="00FE6C24"/>
        </w:tc>
      </w:tr>
      <w:tr w:rsidR="00FE6C24" w:rsidRPr="00FE6C24" w14:paraId="20002C6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6495D3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88ED61" w14:textId="77777777" w:rsidR="00FE6C24" w:rsidRPr="00FE6C24" w:rsidRDefault="00FE6C24" w:rsidP="00FE6C24">
            <w:r w:rsidRPr="00FE6C24">
              <w:t>M.J.M.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076E23" w14:textId="77777777" w:rsidR="00FE6C24" w:rsidRPr="00FE6C24" w:rsidRDefault="00FE6C24" w:rsidP="00FE6C24">
            <w:r w:rsidRPr="00FE6C24">
              <w:t>Marloes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1934F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12CCEA" w14:textId="77777777" w:rsidR="00FE6C24" w:rsidRPr="00FE6C24" w:rsidRDefault="00FE6C24" w:rsidP="00FE6C24">
            <w:proofErr w:type="spellStart"/>
            <w:r w:rsidRPr="00FE6C24">
              <w:t>Keetels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54C0247" w14:textId="77777777" w:rsidR="00FE6C24" w:rsidRPr="00FE6C24" w:rsidRDefault="00FE6C24" w:rsidP="00FE6C24"/>
        </w:tc>
      </w:tr>
      <w:tr w:rsidR="00FE6C24" w:rsidRPr="00FE6C24" w14:paraId="52F0693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1B3E6E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AEC979" w14:textId="77777777" w:rsidR="00FE6C24" w:rsidRPr="00FE6C24" w:rsidRDefault="00FE6C24" w:rsidP="00FE6C24">
            <w:r w:rsidRPr="00FE6C24">
              <w:t>R.C.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73E35A" w14:textId="77777777" w:rsidR="00FE6C24" w:rsidRPr="00FE6C24" w:rsidRDefault="00FE6C24" w:rsidP="00FE6C24">
            <w:r w:rsidRPr="00FE6C24">
              <w:t>Renske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E5B69B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B3A04" w14:textId="77777777" w:rsidR="00FE6C24" w:rsidRPr="00FE6C24" w:rsidRDefault="00FE6C24" w:rsidP="00FE6C24">
            <w:r w:rsidRPr="00FE6C24">
              <w:t>Geel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A0D7FE5" w14:textId="77777777" w:rsidR="00FE6C24" w:rsidRPr="00FE6C24" w:rsidRDefault="00FE6C24" w:rsidP="00FE6C24"/>
        </w:tc>
      </w:tr>
      <w:tr w:rsidR="00FE6C24" w:rsidRPr="00FE6C24" w14:paraId="0AF81F0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C01CBA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DDF78" w14:textId="77777777" w:rsidR="00FE6C24" w:rsidRPr="00FE6C24" w:rsidRDefault="00FE6C24" w:rsidP="00FE6C24">
            <w:r w:rsidRPr="00FE6C24">
              <w:t>Y.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A2BB5D" w14:textId="77777777" w:rsidR="00FE6C24" w:rsidRPr="00FE6C24" w:rsidRDefault="00FE6C24" w:rsidP="00FE6C24">
            <w:r w:rsidRPr="00FE6C24">
              <w:t>Yolande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FA9E2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2F173" w14:textId="77777777" w:rsidR="00FE6C24" w:rsidRPr="00FE6C24" w:rsidRDefault="00FE6C24" w:rsidP="00FE6C24">
            <w:proofErr w:type="spellStart"/>
            <w:r w:rsidRPr="00FE6C24">
              <w:t>Brada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5459F2B" w14:textId="77777777" w:rsidR="00FE6C24" w:rsidRPr="00FE6C24" w:rsidRDefault="00FE6C24" w:rsidP="00FE6C24"/>
        </w:tc>
      </w:tr>
      <w:tr w:rsidR="00FE6C24" w:rsidRPr="00FE6C24" w14:paraId="4789BDD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BCAD9F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86F5B" w14:textId="77777777" w:rsidR="00FE6C24" w:rsidRPr="00FE6C24" w:rsidRDefault="00FE6C24" w:rsidP="00FE6C24">
            <w:r w:rsidRPr="00FE6C24">
              <w:t>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74F0DE" w14:textId="77777777" w:rsidR="00FE6C24" w:rsidRPr="00FE6C24" w:rsidRDefault="00FE6C24" w:rsidP="00FE6C24">
            <w:r w:rsidRPr="00FE6C24">
              <w:t>Conny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494353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A8965A" w14:textId="77777777" w:rsidR="00FE6C24" w:rsidRPr="00FE6C24" w:rsidRDefault="00FE6C24" w:rsidP="00FE6C24">
            <w:r w:rsidRPr="00FE6C24">
              <w:t>Bentum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C9CD450" w14:textId="77777777" w:rsidR="00FE6C24" w:rsidRPr="00FE6C24" w:rsidRDefault="00FE6C24" w:rsidP="00FE6C24"/>
        </w:tc>
      </w:tr>
      <w:tr w:rsidR="00FE6C24" w:rsidRPr="00FE6C24" w14:paraId="719014E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A4453C6" w14:textId="77777777" w:rsidR="00FE6C24" w:rsidRPr="00FE6C24" w:rsidRDefault="00FE6C24" w:rsidP="00FE6C24">
            <w:r w:rsidRPr="00FE6C24">
              <w:t>2021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4E79AA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9E6B71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C8B1D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C1D92A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CB4DD06" w14:textId="77777777" w:rsidR="00FE6C24" w:rsidRPr="00FE6C24" w:rsidRDefault="00FE6C24" w:rsidP="00FE6C24"/>
        </w:tc>
      </w:tr>
      <w:tr w:rsidR="00FE6C24" w:rsidRPr="00FE6C24" w14:paraId="4A559FC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F7FE21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10D73C" w14:textId="77777777" w:rsidR="00FE6C24" w:rsidRPr="00FE6C24" w:rsidRDefault="00FE6C24" w:rsidP="00FE6C24">
            <w:r w:rsidRPr="00FE6C24">
              <w:t>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1DD497" w14:textId="77777777" w:rsidR="00FE6C24" w:rsidRPr="00FE6C24" w:rsidRDefault="00FE6C24" w:rsidP="00FE6C24">
            <w:r w:rsidRPr="00FE6C24">
              <w:t>Femke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717CB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CB87B3" w14:textId="77777777" w:rsidR="00FE6C24" w:rsidRPr="00FE6C24" w:rsidRDefault="00FE6C24" w:rsidP="00FE6C24">
            <w:r w:rsidRPr="00FE6C24">
              <w:t>Kooijman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F21AF79" w14:textId="77777777" w:rsidR="00FE6C24" w:rsidRPr="00FE6C24" w:rsidRDefault="00FE6C24" w:rsidP="00FE6C24"/>
        </w:tc>
      </w:tr>
      <w:tr w:rsidR="00FE6C24" w:rsidRPr="00FE6C24" w14:paraId="7115ADF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1E07C9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17EBF8" w14:textId="77777777" w:rsidR="00FE6C24" w:rsidRPr="00FE6C24" w:rsidRDefault="00FE6C24" w:rsidP="00FE6C24">
            <w:r w:rsidRPr="00FE6C24">
              <w:t>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C45765" w14:textId="77777777" w:rsidR="00FE6C24" w:rsidRPr="00FE6C24" w:rsidRDefault="00FE6C24" w:rsidP="00FE6C24">
            <w:r w:rsidRPr="00FE6C24">
              <w:t>Harmen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59906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05FA5E" w14:textId="77777777" w:rsidR="00FE6C24" w:rsidRPr="00FE6C24" w:rsidRDefault="00FE6C24" w:rsidP="00FE6C24">
            <w:proofErr w:type="spellStart"/>
            <w:r w:rsidRPr="00FE6C24">
              <w:t>Ettema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662A30A" w14:textId="77777777" w:rsidR="00FE6C24" w:rsidRPr="00FE6C24" w:rsidRDefault="00FE6C24" w:rsidP="00FE6C24"/>
        </w:tc>
      </w:tr>
      <w:tr w:rsidR="00FE6C24" w:rsidRPr="00FE6C24" w14:paraId="7288E22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7C0D0A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1249CC" w14:textId="77777777" w:rsidR="00FE6C24" w:rsidRPr="00FE6C24" w:rsidRDefault="00FE6C24" w:rsidP="00FE6C24">
            <w:r w:rsidRPr="00FE6C24">
              <w:t>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A605DB" w14:textId="77777777" w:rsidR="00FE6C24" w:rsidRPr="00FE6C24" w:rsidRDefault="00FE6C24" w:rsidP="00FE6C24">
            <w:proofErr w:type="spellStart"/>
            <w:r w:rsidRPr="00FE6C24">
              <w:t>Alyson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3B6804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1249E7" w14:textId="77777777" w:rsidR="00FE6C24" w:rsidRPr="00FE6C24" w:rsidRDefault="00FE6C24" w:rsidP="00FE6C24">
            <w:r w:rsidRPr="00FE6C24">
              <w:t>Annan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1AA04DA" w14:textId="77777777" w:rsidR="00FE6C24" w:rsidRPr="00FE6C24" w:rsidRDefault="00FE6C24" w:rsidP="00FE6C24"/>
        </w:tc>
      </w:tr>
      <w:tr w:rsidR="00FE6C24" w:rsidRPr="00FE6C24" w14:paraId="685C7F8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859E76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0E9CE6" w14:textId="77777777" w:rsidR="00FE6C24" w:rsidRPr="00FE6C24" w:rsidRDefault="00FE6C24" w:rsidP="00FE6C24">
            <w:r w:rsidRPr="00FE6C24">
              <w:t>L.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A61EE3" w14:textId="77777777" w:rsidR="00FE6C24" w:rsidRPr="00FE6C24" w:rsidRDefault="00FE6C24" w:rsidP="00FE6C24">
            <w:r w:rsidRPr="00FE6C24">
              <w:t>Lidewij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FBC3B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8FB70B" w14:textId="77777777" w:rsidR="00FE6C24" w:rsidRPr="00FE6C24" w:rsidRDefault="00FE6C24" w:rsidP="00FE6C24">
            <w:r w:rsidRPr="00FE6C24">
              <w:t>Welten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F6DF4FD" w14:textId="77777777" w:rsidR="00FE6C24" w:rsidRPr="00FE6C24" w:rsidRDefault="00FE6C24" w:rsidP="00FE6C24"/>
        </w:tc>
      </w:tr>
      <w:tr w:rsidR="00FE6C24" w:rsidRPr="00FE6C24" w14:paraId="7FF210C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F94396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6BE1F7" w14:textId="77777777" w:rsidR="00FE6C24" w:rsidRPr="00FE6C24" w:rsidRDefault="00FE6C24" w:rsidP="00FE6C24">
            <w:r w:rsidRPr="00FE6C24">
              <w:t>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C892A1" w14:textId="77777777" w:rsidR="00FE6C24" w:rsidRPr="00FE6C24" w:rsidRDefault="00FE6C24" w:rsidP="00FE6C24">
            <w:r w:rsidRPr="00FE6C24">
              <w:t>Eva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ADF26C" w14:textId="77777777" w:rsidR="00FE6C24" w:rsidRPr="00FE6C24" w:rsidRDefault="00FE6C24" w:rsidP="00FE6C24">
            <w:proofErr w:type="gramStart"/>
            <w:r w:rsidRPr="00FE6C24">
              <w:t>de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39DB19" w14:textId="77777777" w:rsidR="00FE6C24" w:rsidRPr="00FE6C24" w:rsidRDefault="00FE6C24" w:rsidP="00FE6C24">
            <w:r w:rsidRPr="00FE6C24">
              <w:t>Goede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0971AF5" w14:textId="77777777" w:rsidR="00FE6C24" w:rsidRPr="00FE6C24" w:rsidRDefault="00FE6C24" w:rsidP="00FE6C24"/>
        </w:tc>
      </w:tr>
      <w:tr w:rsidR="00FE6C24" w:rsidRPr="00FE6C24" w14:paraId="1BA7554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47A9217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33021" w14:textId="77777777" w:rsidR="00FE6C24" w:rsidRPr="00FE6C24" w:rsidRDefault="00FE6C24" w:rsidP="00FE6C24">
            <w:r w:rsidRPr="00FE6C24">
              <w:t>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9A4F89" w14:textId="77777777" w:rsidR="00FE6C24" w:rsidRPr="00FE6C24" w:rsidRDefault="00FE6C24" w:rsidP="00FE6C24">
            <w:proofErr w:type="spellStart"/>
            <w:r w:rsidRPr="00FE6C24">
              <w:t>Caia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EA03D3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A1934F" w14:textId="77777777" w:rsidR="00FE6C24" w:rsidRPr="00FE6C24" w:rsidRDefault="00FE6C24" w:rsidP="00FE6C24">
            <w:r w:rsidRPr="00FE6C24">
              <w:t>Maasakker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09D3FDA" w14:textId="77777777" w:rsidR="00FE6C24" w:rsidRPr="00FE6C24" w:rsidRDefault="00FE6C24" w:rsidP="00FE6C24"/>
        </w:tc>
      </w:tr>
      <w:tr w:rsidR="00FE6C24" w:rsidRPr="00FE6C24" w14:paraId="769B559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D80534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077846" w14:textId="77777777" w:rsidR="00FE6C24" w:rsidRPr="00FE6C24" w:rsidRDefault="00FE6C24" w:rsidP="00FE6C24">
            <w:r w:rsidRPr="00FE6C24">
              <w:t>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9DF929" w14:textId="77777777" w:rsidR="00FE6C24" w:rsidRPr="00FE6C24" w:rsidRDefault="00FE6C24" w:rsidP="00FE6C24">
            <w:r w:rsidRPr="00FE6C24">
              <w:t>Margot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6C6AAA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44F49F" w14:textId="77777777" w:rsidR="00FE6C24" w:rsidRPr="00FE6C24" w:rsidRDefault="00FE6C24" w:rsidP="00FE6C24">
            <w:r w:rsidRPr="00FE6C24">
              <w:t>Geffen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D692AC9" w14:textId="77777777" w:rsidR="00FE6C24" w:rsidRPr="00FE6C24" w:rsidRDefault="00FE6C24" w:rsidP="00FE6C24"/>
        </w:tc>
      </w:tr>
      <w:tr w:rsidR="00FE6C24" w:rsidRPr="00FE6C24" w14:paraId="1B184DE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0300D6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7FDAA7" w14:textId="77777777" w:rsidR="00FE6C24" w:rsidRPr="00FE6C24" w:rsidRDefault="00FE6C24" w:rsidP="00FE6C24">
            <w:r w:rsidRPr="00FE6C24">
              <w:t>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F3FA27" w14:textId="77777777" w:rsidR="00FE6C24" w:rsidRPr="00FE6C24" w:rsidRDefault="00FE6C24" w:rsidP="00FE6C24">
            <w:r w:rsidRPr="00FE6C24">
              <w:t>Arno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D0A0ED" w14:textId="77777777" w:rsidR="00FE6C24" w:rsidRPr="00FE6C24" w:rsidRDefault="00FE6C24" w:rsidP="00FE6C24">
            <w:proofErr w:type="gramStart"/>
            <w:r w:rsidRPr="00FE6C24">
              <w:t>den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BAA07C" w14:textId="77777777" w:rsidR="00FE6C24" w:rsidRPr="00FE6C24" w:rsidRDefault="00FE6C24" w:rsidP="00FE6C24">
            <w:r w:rsidRPr="00FE6C24">
              <w:t>Hartog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FAB563D" w14:textId="77777777" w:rsidR="00FE6C24" w:rsidRPr="00FE6C24" w:rsidRDefault="00FE6C24" w:rsidP="00FE6C24"/>
        </w:tc>
      </w:tr>
      <w:tr w:rsidR="00FE6C24" w:rsidRPr="00FE6C24" w14:paraId="37C3F5C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E71B5D8" w14:textId="77777777" w:rsidR="00FE6C24" w:rsidRPr="00FE6C24" w:rsidRDefault="00FE6C24" w:rsidP="00FE6C24">
            <w:r w:rsidRPr="00FE6C24">
              <w:t>2019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59DCE9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CAE64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3ADA5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D7154C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158D3D9" w14:textId="77777777" w:rsidR="00FE6C24" w:rsidRPr="00FE6C24" w:rsidRDefault="00FE6C24" w:rsidP="00FE6C24"/>
        </w:tc>
      </w:tr>
      <w:tr w:rsidR="00FE6C24" w:rsidRPr="00FE6C24" w14:paraId="1A116CC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3B794A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CE171E" w14:textId="77777777" w:rsidR="00FE6C24" w:rsidRPr="00FE6C24" w:rsidRDefault="00FE6C24" w:rsidP="00FE6C24">
            <w:r w:rsidRPr="00FE6C24">
              <w:t>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59B4F0" w14:textId="77777777" w:rsidR="00FE6C24" w:rsidRPr="00FE6C24" w:rsidRDefault="00FE6C24" w:rsidP="00FE6C24">
            <w:proofErr w:type="spellStart"/>
            <w:r w:rsidRPr="00FE6C24">
              <w:t>Carlien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7F294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5ED385" w14:textId="77777777" w:rsidR="00FE6C24" w:rsidRPr="00FE6C24" w:rsidRDefault="00FE6C24" w:rsidP="00FE6C24">
            <w:r w:rsidRPr="00FE6C24">
              <w:t>Dirkse van den Heuvel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6E5699D" w14:textId="77777777" w:rsidR="00FE6C24" w:rsidRPr="00FE6C24" w:rsidRDefault="00FE6C24" w:rsidP="00FE6C24"/>
        </w:tc>
      </w:tr>
      <w:tr w:rsidR="00FE6C24" w:rsidRPr="00FE6C24" w14:paraId="7C2FDF7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986BF5F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687861" w14:textId="77777777" w:rsidR="00FE6C24" w:rsidRPr="00FE6C24" w:rsidRDefault="00FE6C24" w:rsidP="00FE6C24">
            <w:r w:rsidRPr="00FE6C24">
              <w:t>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DEE50D" w14:textId="77777777" w:rsidR="00FE6C24" w:rsidRPr="00FE6C24" w:rsidRDefault="00FE6C24" w:rsidP="00FE6C24">
            <w:r w:rsidRPr="00FE6C24">
              <w:t>Robert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05E5F5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der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53D7B8" w14:textId="77777777" w:rsidR="00FE6C24" w:rsidRPr="00FE6C24" w:rsidRDefault="00FE6C24" w:rsidP="00FE6C24">
            <w:r w:rsidRPr="00FE6C24">
              <w:t>Horst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187A773" w14:textId="77777777" w:rsidR="00FE6C24" w:rsidRPr="00FE6C24" w:rsidRDefault="00FE6C24" w:rsidP="00FE6C24"/>
        </w:tc>
      </w:tr>
      <w:tr w:rsidR="00FE6C24" w:rsidRPr="00FE6C24" w14:paraId="624775A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39D89D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BEB9D3" w14:textId="77777777" w:rsidR="00FE6C24" w:rsidRPr="00FE6C24" w:rsidRDefault="00FE6C24" w:rsidP="00FE6C24">
            <w:r w:rsidRPr="00FE6C24">
              <w:t>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EBCBFC" w14:textId="77777777" w:rsidR="00FE6C24" w:rsidRPr="00FE6C24" w:rsidRDefault="00FE6C24" w:rsidP="00FE6C24">
            <w:r w:rsidRPr="00FE6C24">
              <w:t>Rob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FD77D0" w14:textId="77777777" w:rsidR="00FE6C24" w:rsidRPr="00FE6C24" w:rsidRDefault="00FE6C24" w:rsidP="00FE6C24">
            <w:proofErr w:type="gramStart"/>
            <w:r w:rsidRPr="00FE6C24">
              <w:t>ten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EA2460" w14:textId="77777777" w:rsidR="00FE6C24" w:rsidRPr="00FE6C24" w:rsidRDefault="00FE6C24" w:rsidP="00FE6C24">
            <w:r w:rsidRPr="00FE6C24">
              <w:t>Cate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7827174" w14:textId="77777777" w:rsidR="00FE6C24" w:rsidRPr="00FE6C24" w:rsidRDefault="00FE6C24" w:rsidP="00FE6C24"/>
        </w:tc>
      </w:tr>
      <w:tr w:rsidR="00FE6C24" w:rsidRPr="00FE6C24" w14:paraId="5561F55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A78C9DA" w14:textId="77777777" w:rsidR="00FE6C24" w:rsidRPr="00FE6C24" w:rsidRDefault="00FE6C24" w:rsidP="00FE6C24">
            <w:r w:rsidRPr="00FE6C24">
              <w:t>2017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E48FA8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67E33D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8598B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4174FC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331B7B8" w14:textId="77777777" w:rsidR="00FE6C24" w:rsidRPr="00FE6C24" w:rsidRDefault="00FE6C24" w:rsidP="00FE6C24"/>
        </w:tc>
      </w:tr>
      <w:tr w:rsidR="00FE6C24" w:rsidRPr="00FE6C24" w14:paraId="24BDB3B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A0D1EC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62D03F" w14:textId="77777777" w:rsidR="00FE6C24" w:rsidRPr="00FE6C24" w:rsidRDefault="00FE6C24" w:rsidP="00FE6C24">
            <w:r w:rsidRPr="00FE6C24">
              <w:t>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DBE8CF" w14:textId="77777777" w:rsidR="00FE6C24" w:rsidRPr="00FE6C24" w:rsidRDefault="00FE6C24" w:rsidP="00FE6C24">
            <w:r w:rsidRPr="00FE6C24">
              <w:t>Edna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7F4AE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A5E82" w14:textId="77777777" w:rsidR="00FE6C24" w:rsidRPr="00FE6C24" w:rsidRDefault="00FE6C24" w:rsidP="00FE6C24">
            <w:r w:rsidRPr="00FE6C24">
              <w:t>Rutten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9B87719" w14:textId="77777777" w:rsidR="00FE6C24" w:rsidRPr="00FE6C24" w:rsidRDefault="00FE6C24" w:rsidP="00FE6C24"/>
        </w:tc>
      </w:tr>
      <w:tr w:rsidR="00FE6C24" w:rsidRPr="00FE6C24" w14:paraId="1F93EED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CA3CE0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23502F" w14:textId="77777777" w:rsidR="00FE6C24" w:rsidRPr="00FE6C24" w:rsidRDefault="00FE6C24" w:rsidP="00FE6C24">
            <w:r w:rsidRPr="00FE6C24">
              <w:t>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C80806" w14:textId="77777777" w:rsidR="00FE6C24" w:rsidRPr="00FE6C24" w:rsidRDefault="00FE6C24" w:rsidP="00FE6C24">
            <w:r w:rsidRPr="00FE6C24">
              <w:t>Roel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E885B3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5E14B9" w14:textId="77777777" w:rsidR="00FE6C24" w:rsidRPr="00FE6C24" w:rsidRDefault="00FE6C24" w:rsidP="00FE6C24">
            <w:r w:rsidRPr="00FE6C24">
              <w:t>Eert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B4DB7E0" w14:textId="77777777" w:rsidR="00FE6C24" w:rsidRPr="00FE6C24" w:rsidRDefault="00FE6C24" w:rsidP="00FE6C24"/>
        </w:tc>
      </w:tr>
      <w:tr w:rsidR="00FE6C24" w:rsidRPr="00FE6C24" w14:paraId="2DD4174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93E2EEF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9B3A3A" w14:textId="77777777" w:rsidR="00FE6C24" w:rsidRPr="00FE6C24" w:rsidRDefault="00FE6C24" w:rsidP="00FE6C24">
            <w:r w:rsidRPr="00FE6C24">
              <w:t>G.J.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158DC7" w14:textId="77777777" w:rsidR="00FE6C24" w:rsidRPr="00FE6C24" w:rsidRDefault="00FE6C24" w:rsidP="00FE6C24">
            <w:r w:rsidRPr="00FE6C24">
              <w:t>Gert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ECC270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EC36E7" w14:textId="77777777" w:rsidR="00FE6C24" w:rsidRPr="00FE6C24" w:rsidRDefault="00FE6C24" w:rsidP="00FE6C24">
            <w:proofErr w:type="spellStart"/>
            <w:r w:rsidRPr="00FE6C24">
              <w:t>Leusen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6030B45" w14:textId="77777777" w:rsidR="00FE6C24" w:rsidRPr="00FE6C24" w:rsidRDefault="00FE6C24" w:rsidP="00FE6C24"/>
        </w:tc>
      </w:tr>
      <w:tr w:rsidR="00FE6C24" w:rsidRPr="00FE6C24" w14:paraId="3BFB77B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C8CF380" w14:textId="77777777" w:rsidR="00FE6C24" w:rsidRPr="00FE6C24" w:rsidRDefault="00FE6C24" w:rsidP="00FE6C24">
            <w:r w:rsidRPr="00FE6C24">
              <w:t>2016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665C01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E4586C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20FAB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3EB292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2554316" w14:textId="77777777" w:rsidR="00FE6C24" w:rsidRPr="00FE6C24" w:rsidRDefault="00FE6C24" w:rsidP="00FE6C24"/>
        </w:tc>
      </w:tr>
      <w:tr w:rsidR="00FE6C24" w:rsidRPr="00FE6C24" w14:paraId="66B3B80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92D51D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A9B08D" w14:textId="77777777" w:rsidR="00FE6C24" w:rsidRPr="00FE6C24" w:rsidRDefault="00FE6C24" w:rsidP="00FE6C24">
            <w:r w:rsidRPr="00FE6C24">
              <w:t>I.M.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6C5F8" w14:textId="77777777" w:rsidR="00FE6C24" w:rsidRPr="00FE6C24" w:rsidRDefault="00FE6C24" w:rsidP="00FE6C24">
            <w:proofErr w:type="spellStart"/>
            <w:r w:rsidRPr="00FE6C24">
              <w:t>Imbert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5B68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72CA2" w14:textId="77777777" w:rsidR="00FE6C24" w:rsidRPr="00FE6C24" w:rsidRDefault="00FE6C24" w:rsidP="00FE6C24">
            <w:proofErr w:type="spellStart"/>
            <w:r w:rsidRPr="00FE6C24">
              <w:t>Jebbink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1F81E6B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3447CA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7A6BCA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9F4427" w14:textId="77777777" w:rsidR="00FE6C24" w:rsidRPr="00FE6C24" w:rsidRDefault="00FE6C24" w:rsidP="00FE6C24">
            <w:r w:rsidRPr="00FE6C24">
              <w:t>J.J.C.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679F0" w14:textId="77777777" w:rsidR="00FE6C24" w:rsidRPr="00FE6C24" w:rsidRDefault="00FE6C24" w:rsidP="00FE6C24">
            <w:proofErr w:type="spellStart"/>
            <w:r w:rsidRPr="00FE6C24">
              <w:t>Jep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80CA14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D5053C" w14:textId="77777777" w:rsidR="00FE6C24" w:rsidRPr="00FE6C24" w:rsidRDefault="00FE6C24" w:rsidP="00FE6C24">
            <w:r w:rsidRPr="00FE6C24">
              <w:t>Karres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C368977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16CCEE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570395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548A6F" w14:textId="77777777" w:rsidR="00FE6C24" w:rsidRPr="00FE6C24" w:rsidRDefault="00FE6C24" w:rsidP="00FE6C24">
            <w:r w:rsidRPr="00FE6C24">
              <w:t>S.W.M.M.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4F9745" w14:textId="77777777" w:rsidR="00FE6C24" w:rsidRPr="00FE6C24" w:rsidRDefault="00FE6C24" w:rsidP="00FE6C24">
            <w:r w:rsidRPr="00FE6C24">
              <w:t>Bas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6B0ED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24AFEA" w14:textId="77777777" w:rsidR="00FE6C24" w:rsidRPr="00FE6C24" w:rsidRDefault="00FE6C24" w:rsidP="00FE6C24">
            <w:r w:rsidRPr="00FE6C24">
              <w:t>Maassen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B7D4FD7" w14:textId="77777777" w:rsidR="00FE6C24" w:rsidRPr="00FE6C24" w:rsidRDefault="00FE6C24" w:rsidP="00FE6C24"/>
        </w:tc>
      </w:tr>
      <w:tr w:rsidR="00FE6C24" w:rsidRPr="00FE6C24" w14:paraId="745A941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64A9864" w14:textId="77777777" w:rsidR="00FE6C24" w:rsidRPr="00FE6C24" w:rsidRDefault="00FE6C24" w:rsidP="00FE6C24">
            <w:r w:rsidRPr="00FE6C24">
              <w:t>2015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C4DC56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45CF4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2E5A6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4FA38C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942022E" w14:textId="77777777" w:rsidR="00FE6C24" w:rsidRPr="00FE6C24" w:rsidRDefault="00FE6C24" w:rsidP="00FE6C24"/>
        </w:tc>
      </w:tr>
      <w:tr w:rsidR="00FE6C24" w:rsidRPr="00FE6C24" w14:paraId="445994A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1F15B6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4B644B" w14:textId="77777777" w:rsidR="00FE6C24" w:rsidRPr="00FE6C24" w:rsidRDefault="00FE6C24" w:rsidP="00FE6C24">
            <w:r w:rsidRPr="00FE6C24">
              <w:t>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5352BB" w14:textId="77777777" w:rsidR="00FE6C24" w:rsidRPr="00FE6C24" w:rsidRDefault="00FE6C24" w:rsidP="00FE6C24">
            <w:r w:rsidRPr="00FE6C24">
              <w:t>Albert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9C6B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6870C1" w14:textId="77777777" w:rsidR="00FE6C24" w:rsidRPr="00FE6C24" w:rsidRDefault="00FE6C24" w:rsidP="00FE6C24">
            <w:r w:rsidRPr="00FE6C24">
              <w:t>Spijkman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4BA9100" w14:textId="77777777" w:rsidR="00FE6C24" w:rsidRPr="00FE6C24" w:rsidRDefault="00FE6C24" w:rsidP="00FE6C24"/>
        </w:tc>
      </w:tr>
      <w:tr w:rsidR="00FE6C24" w:rsidRPr="00FE6C24" w14:paraId="63A8DFE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BA79FF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B14291" w14:textId="77777777" w:rsidR="00FE6C24" w:rsidRPr="00FE6C24" w:rsidRDefault="00FE6C24" w:rsidP="00FE6C24">
            <w:r w:rsidRPr="00FE6C24">
              <w:t>R.E.H.F.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37B1C" w14:textId="77777777" w:rsidR="00FE6C24" w:rsidRPr="00FE6C24" w:rsidRDefault="00FE6C24" w:rsidP="00FE6C24">
            <w:r w:rsidRPr="00FE6C24">
              <w:t>Robin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A6B11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5C4D6" w14:textId="77777777" w:rsidR="00FE6C24" w:rsidRPr="00FE6C24" w:rsidRDefault="00FE6C24" w:rsidP="00FE6C24">
            <w:proofErr w:type="spellStart"/>
            <w:r w:rsidRPr="00FE6C24">
              <w:t>Rösch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EBCFFA9" w14:textId="77777777" w:rsidR="00FE6C24" w:rsidRPr="00FE6C24" w:rsidRDefault="00FE6C24" w:rsidP="00FE6C24"/>
        </w:tc>
      </w:tr>
      <w:tr w:rsidR="00FE6C24" w:rsidRPr="00FE6C24" w14:paraId="20D7F36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0A2247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5CCB22" w14:textId="77777777" w:rsidR="00FE6C24" w:rsidRPr="00FE6C24" w:rsidRDefault="00FE6C24" w:rsidP="00FE6C24">
            <w:r w:rsidRPr="00FE6C24">
              <w:t>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E9A726" w14:textId="77777777" w:rsidR="00FE6C24" w:rsidRPr="00FE6C24" w:rsidRDefault="00FE6C24" w:rsidP="00FE6C24">
            <w:r w:rsidRPr="00FE6C24">
              <w:t>Marieke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BE47C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D56BFF" w14:textId="77777777" w:rsidR="00FE6C24" w:rsidRPr="00FE6C24" w:rsidRDefault="00FE6C24" w:rsidP="00FE6C24">
            <w:r w:rsidRPr="00FE6C24">
              <w:t>Dijkstra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B9CFE64" w14:textId="77777777" w:rsidR="00FE6C24" w:rsidRPr="00FE6C24" w:rsidRDefault="00FE6C24" w:rsidP="00FE6C24"/>
        </w:tc>
      </w:tr>
      <w:tr w:rsidR="00FE6C24" w:rsidRPr="00FE6C24" w14:paraId="33920B8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7A1B5A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C2651E" w14:textId="77777777" w:rsidR="00FE6C24" w:rsidRPr="00FE6C24" w:rsidRDefault="00FE6C24" w:rsidP="00FE6C24">
            <w:r w:rsidRPr="00FE6C24">
              <w:t>K.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ADF224" w14:textId="77777777" w:rsidR="00FE6C24" w:rsidRPr="00FE6C24" w:rsidRDefault="00FE6C24" w:rsidP="00FE6C24">
            <w:r w:rsidRPr="00FE6C24">
              <w:t>Karin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2EF211" w14:textId="77777777" w:rsidR="00FE6C24" w:rsidRPr="00FE6C24" w:rsidRDefault="00FE6C24" w:rsidP="00FE6C24">
            <w:proofErr w:type="gramStart"/>
            <w:r w:rsidRPr="00FE6C24">
              <w:t>den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096FB6" w14:textId="77777777" w:rsidR="00FE6C24" w:rsidRPr="00FE6C24" w:rsidRDefault="00FE6C24" w:rsidP="00FE6C24">
            <w:r w:rsidRPr="00FE6C24">
              <w:t>Ouden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20F6492" w14:textId="77777777" w:rsidR="00FE6C24" w:rsidRPr="00FE6C24" w:rsidRDefault="00FE6C24" w:rsidP="00FE6C24"/>
        </w:tc>
      </w:tr>
      <w:tr w:rsidR="00FE6C24" w:rsidRPr="00FE6C24" w14:paraId="6F416F5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4D0453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FCBB74" w14:textId="77777777" w:rsidR="00FE6C24" w:rsidRPr="00FE6C24" w:rsidRDefault="00FE6C24" w:rsidP="00FE6C24">
            <w:r w:rsidRPr="00FE6C24">
              <w:t>R.F.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B034DF" w14:textId="77777777" w:rsidR="00FE6C24" w:rsidRPr="00FE6C24" w:rsidRDefault="00FE6C24" w:rsidP="00FE6C24">
            <w:r w:rsidRPr="00FE6C24">
              <w:t>Robert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E91FC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753484" w14:textId="77777777" w:rsidR="00FE6C24" w:rsidRPr="00FE6C24" w:rsidRDefault="00FE6C24" w:rsidP="00FE6C24">
            <w:r w:rsidRPr="00FE6C24">
              <w:t>Tigges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56C8545" w14:textId="77777777" w:rsidR="00FE6C24" w:rsidRPr="00FE6C24" w:rsidRDefault="00FE6C24" w:rsidP="00FE6C24"/>
        </w:tc>
      </w:tr>
      <w:tr w:rsidR="00FE6C24" w:rsidRPr="00FE6C24" w14:paraId="1549D83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C589307" w14:textId="77777777" w:rsidR="00FE6C24" w:rsidRPr="00FE6C24" w:rsidRDefault="00FE6C24" w:rsidP="00FE6C24">
            <w:r w:rsidRPr="00FE6C24">
              <w:lastRenderedPageBreak/>
              <w:t>2014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0D3F4C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421296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CFE56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F6879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177A034" w14:textId="77777777" w:rsidR="00FE6C24" w:rsidRPr="00FE6C24" w:rsidRDefault="00FE6C24" w:rsidP="00FE6C24"/>
        </w:tc>
      </w:tr>
      <w:tr w:rsidR="00FE6C24" w:rsidRPr="00FE6C24" w14:paraId="677FB62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CF86A0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097E23" w14:textId="77777777" w:rsidR="00FE6C24" w:rsidRPr="00FE6C24" w:rsidRDefault="00FE6C24" w:rsidP="00FE6C24">
            <w:r w:rsidRPr="00FE6C24">
              <w:t>B.H.J.M.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09DE" w14:textId="77777777" w:rsidR="00FE6C24" w:rsidRPr="00FE6C24" w:rsidRDefault="00FE6C24" w:rsidP="00FE6C24">
            <w:r w:rsidRPr="00FE6C24">
              <w:t>Bernard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3C3494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BA1509" w14:textId="77777777" w:rsidR="00FE6C24" w:rsidRPr="00FE6C24" w:rsidRDefault="00FE6C24" w:rsidP="00FE6C24">
            <w:proofErr w:type="spellStart"/>
            <w:r w:rsidRPr="00FE6C24">
              <w:t>Verbunt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0C60377" w14:textId="77777777" w:rsidR="00FE6C24" w:rsidRPr="00FE6C24" w:rsidRDefault="00FE6C24" w:rsidP="00FE6C24"/>
        </w:tc>
      </w:tr>
      <w:tr w:rsidR="00FE6C24" w:rsidRPr="00FE6C24" w14:paraId="078FC73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97D0DA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80AA30" w14:textId="77777777" w:rsidR="00FE6C24" w:rsidRPr="00FE6C24" w:rsidRDefault="00FE6C24" w:rsidP="00FE6C24">
            <w:r w:rsidRPr="00FE6C24">
              <w:t>N.A.M.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0DBEF8" w14:textId="77777777" w:rsidR="00FE6C24" w:rsidRPr="00FE6C24" w:rsidRDefault="00FE6C24" w:rsidP="00FE6C24">
            <w:r w:rsidRPr="00FE6C24">
              <w:t>Nico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63E72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A82381" w14:textId="77777777" w:rsidR="00FE6C24" w:rsidRPr="00FE6C24" w:rsidRDefault="00FE6C24" w:rsidP="00FE6C24">
            <w:r w:rsidRPr="00FE6C24">
              <w:t>Kooij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A66DF42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63C383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1D9389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5D66AD" w14:textId="77777777" w:rsidR="00FE6C24" w:rsidRPr="00FE6C24" w:rsidRDefault="00FE6C24" w:rsidP="00FE6C24">
            <w:r w:rsidRPr="00FE6C24">
              <w:t>F.J.H.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38E8EB" w14:textId="77777777" w:rsidR="00FE6C24" w:rsidRPr="00FE6C24" w:rsidRDefault="00FE6C24" w:rsidP="00FE6C24">
            <w:r w:rsidRPr="00FE6C24">
              <w:t>Frank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4C52C3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der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10096A" w14:textId="77777777" w:rsidR="00FE6C24" w:rsidRPr="00FE6C24" w:rsidRDefault="00FE6C24" w:rsidP="00FE6C24">
            <w:r w:rsidRPr="00FE6C24">
              <w:t>Peet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A45E3AD" w14:textId="77777777" w:rsidR="00FE6C24" w:rsidRPr="00FE6C24" w:rsidRDefault="00FE6C24" w:rsidP="00FE6C24"/>
        </w:tc>
      </w:tr>
      <w:tr w:rsidR="00FE6C24" w:rsidRPr="00FE6C24" w14:paraId="34723D7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F45840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E7BA0B" w14:textId="77777777" w:rsidR="00FE6C24" w:rsidRPr="00FE6C24" w:rsidRDefault="00FE6C24" w:rsidP="00FE6C24">
            <w:r w:rsidRPr="00FE6C24">
              <w:t>J.D.M.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D9113C" w14:textId="77777777" w:rsidR="00FE6C24" w:rsidRPr="00FE6C24" w:rsidRDefault="00FE6C24" w:rsidP="00FE6C24">
            <w:r w:rsidRPr="00FE6C24">
              <w:t>Janneke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77117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E53CC5" w14:textId="77777777" w:rsidR="00FE6C24" w:rsidRPr="00FE6C24" w:rsidRDefault="00FE6C24" w:rsidP="00FE6C24">
            <w:r w:rsidRPr="00FE6C24">
              <w:t>Schopman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D594329" w14:textId="77777777" w:rsidR="00FE6C24" w:rsidRPr="00FE6C24" w:rsidRDefault="00FE6C24" w:rsidP="00FE6C24"/>
        </w:tc>
      </w:tr>
      <w:tr w:rsidR="00FE6C24" w:rsidRPr="00FE6C24" w14:paraId="5835C8A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DAC88DF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0BA4E8" w14:textId="77777777" w:rsidR="00FE6C24" w:rsidRPr="00FE6C24" w:rsidRDefault="00FE6C24" w:rsidP="00FE6C24">
            <w:r w:rsidRPr="00FE6C24">
              <w:t>T.W.D.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C24693" w14:textId="77777777" w:rsidR="00FE6C24" w:rsidRPr="00FE6C24" w:rsidRDefault="00FE6C24" w:rsidP="00FE6C24">
            <w:r w:rsidRPr="00FE6C24">
              <w:t>Taeke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1A5DA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86B671" w14:textId="77777777" w:rsidR="00FE6C24" w:rsidRPr="00FE6C24" w:rsidRDefault="00FE6C24" w:rsidP="00FE6C24">
            <w:r w:rsidRPr="00FE6C24">
              <w:t>Taekema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511D56E" w14:textId="77777777" w:rsidR="00FE6C24" w:rsidRPr="00FE6C24" w:rsidRDefault="00FE6C24" w:rsidP="00FE6C24"/>
        </w:tc>
      </w:tr>
      <w:tr w:rsidR="00FE6C24" w:rsidRPr="00FE6C24" w14:paraId="2DD432E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25EC95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5FDECF" w14:textId="77777777" w:rsidR="00FE6C24" w:rsidRPr="00FE6C24" w:rsidRDefault="00FE6C24" w:rsidP="00FE6C24">
            <w:r w:rsidRPr="00FE6C24">
              <w:t>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F385DC" w14:textId="77777777" w:rsidR="00FE6C24" w:rsidRPr="00FE6C24" w:rsidRDefault="00FE6C24" w:rsidP="00FE6C24">
            <w:proofErr w:type="spellStart"/>
            <w:r w:rsidRPr="00FE6C24">
              <w:t>Renee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6340E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BCF087" w14:textId="77777777" w:rsidR="00FE6C24" w:rsidRPr="00FE6C24" w:rsidRDefault="00FE6C24" w:rsidP="00FE6C24">
            <w:r w:rsidRPr="00FE6C24">
              <w:t>Cohen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F641707" w14:textId="77777777" w:rsidR="00FE6C24" w:rsidRPr="00FE6C24" w:rsidRDefault="00FE6C24" w:rsidP="00FE6C24"/>
        </w:tc>
      </w:tr>
      <w:tr w:rsidR="00FE6C24" w:rsidRPr="00FE6C24" w14:paraId="68B84A2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0B2573C" w14:textId="77777777" w:rsidR="00FE6C24" w:rsidRPr="00FE6C24" w:rsidRDefault="00FE6C24" w:rsidP="00FE6C24">
            <w:r w:rsidRPr="00FE6C24">
              <w:t>2013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C967ED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A49B62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E9BF7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6403C9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FF22D14" w14:textId="77777777" w:rsidR="00FE6C24" w:rsidRPr="00FE6C24" w:rsidRDefault="00FE6C24" w:rsidP="00FE6C24"/>
        </w:tc>
      </w:tr>
      <w:tr w:rsidR="00FE6C24" w:rsidRPr="00FE6C24" w14:paraId="2E8CCBD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101BDF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E199FA" w14:textId="77777777" w:rsidR="00FE6C24" w:rsidRPr="00FE6C24" w:rsidRDefault="00FE6C24" w:rsidP="00FE6C24">
            <w:r w:rsidRPr="00FE6C24">
              <w:t>D.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CDF37" w14:textId="77777777" w:rsidR="00FE6C24" w:rsidRPr="00FE6C24" w:rsidRDefault="00FE6C24" w:rsidP="00FE6C24">
            <w:r w:rsidRPr="00FE6C24">
              <w:t>Daan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6C2CA7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de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F9DD42" w14:textId="77777777" w:rsidR="00FE6C24" w:rsidRPr="00FE6C24" w:rsidRDefault="00FE6C24" w:rsidP="00FE6C24">
            <w:r w:rsidRPr="00FE6C24">
              <w:t>Vijver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7A9F79B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1B82CE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A753C2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920C86" w14:textId="77777777" w:rsidR="00FE6C24" w:rsidRPr="00FE6C24" w:rsidRDefault="00FE6C24" w:rsidP="00FE6C24">
            <w:r w:rsidRPr="00FE6C24">
              <w:t>J.W.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F72E6C" w14:textId="77777777" w:rsidR="00FE6C24" w:rsidRPr="00FE6C24" w:rsidRDefault="00FE6C24" w:rsidP="00FE6C24">
            <w:r w:rsidRPr="00FE6C24">
              <w:t>Jan Willem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BCB27D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18234D" w14:textId="77777777" w:rsidR="00FE6C24" w:rsidRPr="00FE6C24" w:rsidRDefault="00FE6C24" w:rsidP="00FE6C24">
            <w:r w:rsidRPr="00FE6C24">
              <w:t>Schuit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F0F1C29" w14:textId="77777777" w:rsidR="00FE6C24" w:rsidRPr="00FE6C24" w:rsidRDefault="00FE6C24" w:rsidP="00FE6C24"/>
        </w:tc>
      </w:tr>
      <w:tr w:rsidR="00FE6C24" w:rsidRPr="00FE6C24" w14:paraId="3B43F85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19F9C37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38E551" w14:textId="77777777" w:rsidR="00FE6C24" w:rsidRPr="00FE6C24" w:rsidRDefault="00FE6C24" w:rsidP="00FE6C24">
            <w:r w:rsidRPr="00FE6C24">
              <w:t>E.M.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C2074E" w14:textId="77777777" w:rsidR="00FE6C24" w:rsidRPr="00FE6C24" w:rsidRDefault="00FE6C24" w:rsidP="00FE6C24">
            <w:r w:rsidRPr="00FE6C24">
              <w:t>Ellen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9EFBA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27FD1E" w14:textId="77777777" w:rsidR="00FE6C24" w:rsidRPr="00FE6C24" w:rsidRDefault="00FE6C24" w:rsidP="00FE6C24">
            <w:r w:rsidRPr="00FE6C24">
              <w:t>Hoog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526597D" w14:textId="77777777" w:rsidR="00FE6C24" w:rsidRPr="00FE6C24" w:rsidRDefault="00FE6C24" w:rsidP="00FE6C24"/>
        </w:tc>
      </w:tr>
      <w:tr w:rsidR="00FE6C24" w:rsidRPr="00FE6C24" w14:paraId="2B4F223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99AD29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8E7C93" w14:textId="77777777" w:rsidR="00FE6C24" w:rsidRPr="00FE6C24" w:rsidRDefault="00FE6C24" w:rsidP="00FE6C24">
            <w:r w:rsidRPr="00FE6C24">
              <w:t>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4DB4F9" w14:textId="77777777" w:rsidR="00FE6C24" w:rsidRPr="00FE6C24" w:rsidRDefault="00FE6C24" w:rsidP="00FE6C24">
            <w:r w:rsidRPr="00FE6C24">
              <w:t>Wouter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247652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DBF4AA" w14:textId="77777777" w:rsidR="00FE6C24" w:rsidRPr="00FE6C24" w:rsidRDefault="00FE6C24" w:rsidP="00FE6C24">
            <w:r w:rsidRPr="00FE6C24">
              <w:t>Pelt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A460589" w14:textId="77777777" w:rsidR="00FE6C24" w:rsidRPr="00FE6C24" w:rsidRDefault="00FE6C24" w:rsidP="00FE6C24"/>
        </w:tc>
      </w:tr>
      <w:tr w:rsidR="00FE6C24" w:rsidRPr="00FE6C24" w14:paraId="6BA769E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5DFD8A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87DF4E" w14:textId="77777777" w:rsidR="00FE6C24" w:rsidRPr="00FE6C24" w:rsidRDefault="00FE6C24" w:rsidP="00FE6C24">
            <w:r w:rsidRPr="00FE6C24">
              <w:t>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8E7C3E" w14:textId="77777777" w:rsidR="00FE6C24" w:rsidRPr="00FE6C24" w:rsidRDefault="00FE6C24" w:rsidP="00FE6C24">
            <w:r w:rsidRPr="00FE6C24">
              <w:t>Cees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41263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6522EB" w14:textId="77777777" w:rsidR="00FE6C24" w:rsidRPr="00FE6C24" w:rsidRDefault="00FE6C24" w:rsidP="00FE6C24">
            <w:r w:rsidRPr="00FE6C24">
              <w:t>Koppelaar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FF957BB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62FA0D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0970CB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CF0F04" w14:textId="77777777" w:rsidR="00FE6C24" w:rsidRPr="00FE6C24" w:rsidRDefault="00FE6C24" w:rsidP="00FE6C24">
            <w:r w:rsidRPr="00FE6C24">
              <w:t>W.A.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7FB3B7" w14:textId="77777777" w:rsidR="00FE6C24" w:rsidRPr="00FE6C24" w:rsidRDefault="00FE6C24" w:rsidP="00FE6C24">
            <w:r w:rsidRPr="00FE6C24">
              <w:t>Wietske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1E5436" w14:textId="77777777" w:rsidR="00FE6C24" w:rsidRPr="00FE6C24" w:rsidRDefault="00FE6C24" w:rsidP="00FE6C24">
            <w:proofErr w:type="gramStart"/>
            <w:r w:rsidRPr="00FE6C24">
              <w:t>de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918891" w14:textId="77777777" w:rsidR="00FE6C24" w:rsidRPr="00FE6C24" w:rsidRDefault="00FE6C24" w:rsidP="00FE6C24">
            <w:r w:rsidRPr="00FE6C24">
              <w:t>Ruiter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D30DA33" w14:textId="77777777" w:rsidR="00FE6C24" w:rsidRPr="00FE6C24" w:rsidRDefault="00FE6C24" w:rsidP="00FE6C24"/>
        </w:tc>
      </w:tr>
      <w:tr w:rsidR="00FE6C24" w:rsidRPr="00FE6C24" w14:paraId="5E99D40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C3AD29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ADCD4F" w14:textId="77777777" w:rsidR="00FE6C24" w:rsidRPr="00FE6C24" w:rsidRDefault="00FE6C24" w:rsidP="00FE6C24">
            <w:r w:rsidRPr="00FE6C24">
              <w:t>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AA4377" w14:textId="77777777" w:rsidR="00FE6C24" w:rsidRPr="00FE6C24" w:rsidRDefault="00FE6C24" w:rsidP="00FE6C24">
            <w:r w:rsidRPr="00FE6C24">
              <w:t>Frans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EAF80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3B2A66" w14:textId="77777777" w:rsidR="00FE6C24" w:rsidRPr="00FE6C24" w:rsidRDefault="00FE6C24" w:rsidP="00FE6C24">
            <w:r w:rsidRPr="00FE6C24">
              <w:t>Spits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8D64174" w14:textId="77777777" w:rsidR="00FE6C24" w:rsidRPr="00FE6C24" w:rsidRDefault="00FE6C24" w:rsidP="00FE6C24"/>
        </w:tc>
      </w:tr>
      <w:tr w:rsidR="00FE6C24" w:rsidRPr="00FE6C24" w14:paraId="6CF9DA2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E682F64" w14:textId="77777777" w:rsidR="00FE6C24" w:rsidRPr="00FE6C24" w:rsidRDefault="00FE6C24" w:rsidP="00FE6C24">
            <w:r w:rsidRPr="00FE6C24">
              <w:t>2012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EEEC2B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E6E31F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3EA4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5EE98C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C329E90" w14:textId="77777777" w:rsidR="00FE6C24" w:rsidRPr="00FE6C24" w:rsidRDefault="00FE6C24" w:rsidP="00FE6C24"/>
        </w:tc>
      </w:tr>
      <w:tr w:rsidR="00FE6C24" w:rsidRPr="00FE6C24" w14:paraId="6DC7AA9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832A39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B9E1B1" w14:textId="77777777" w:rsidR="00FE6C24" w:rsidRPr="00FE6C24" w:rsidRDefault="00FE6C24" w:rsidP="00FE6C24">
            <w:r w:rsidRPr="00FE6C24">
              <w:t>P.J.M.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143258" w14:textId="77777777" w:rsidR="00FE6C24" w:rsidRPr="00FE6C24" w:rsidRDefault="00FE6C24" w:rsidP="00FE6C24">
            <w:r w:rsidRPr="00FE6C24">
              <w:t>Peer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DC3B2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61132" w14:textId="77777777" w:rsidR="00FE6C24" w:rsidRPr="00FE6C24" w:rsidRDefault="00FE6C24" w:rsidP="00FE6C24">
            <w:r w:rsidRPr="00FE6C24">
              <w:t>Maas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E5E96AF" w14:textId="77777777" w:rsidR="00FE6C24" w:rsidRPr="00FE6C24" w:rsidRDefault="00FE6C24" w:rsidP="00FE6C24"/>
        </w:tc>
      </w:tr>
      <w:tr w:rsidR="00FE6C24" w:rsidRPr="00FE6C24" w14:paraId="358E4D1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FE835B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61F684" w14:textId="77777777" w:rsidR="00FE6C24" w:rsidRPr="00FE6C24" w:rsidRDefault="00FE6C24" w:rsidP="00FE6C24">
            <w:r w:rsidRPr="00FE6C24">
              <w:t>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3AE68B" w14:textId="77777777" w:rsidR="00FE6C24" w:rsidRPr="00FE6C24" w:rsidRDefault="00FE6C24" w:rsidP="00FE6C24">
            <w:r w:rsidRPr="00FE6C24">
              <w:t>Maartje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AB2C0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C3DD1B" w14:textId="77777777" w:rsidR="00FE6C24" w:rsidRPr="00FE6C24" w:rsidRDefault="00FE6C24" w:rsidP="00FE6C24">
            <w:proofErr w:type="spellStart"/>
            <w:r w:rsidRPr="00FE6C24">
              <w:t>Goderie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7063E3C" w14:textId="77777777" w:rsidR="00FE6C24" w:rsidRPr="00FE6C24" w:rsidRDefault="00FE6C24" w:rsidP="00FE6C24"/>
        </w:tc>
      </w:tr>
      <w:tr w:rsidR="00FE6C24" w:rsidRPr="00FE6C24" w14:paraId="4D7AE0C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F2FC47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90FF04" w14:textId="77777777" w:rsidR="00FE6C24" w:rsidRPr="00FE6C24" w:rsidRDefault="00FE6C24" w:rsidP="00FE6C24">
            <w:r w:rsidRPr="00FE6C24">
              <w:t>K.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942AFA" w14:textId="77777777" w:rsidR="00FE6C24" w:rsidRPr="00FE6C24" w:rsidRDefault="00FE6C24" w:rsidP="00FE6C24">
            <w:r w:rsidRPr="00FE6C24">
              <w:t>Kim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41693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6E9696" w14:textId="77777777" w:rsidR="00FE6C24" w:rsidRPr="00FE6C24" w:rsidRDefault="00FE6C24" w:rsidP="00FE6C24">
            <w:r w:rsidRPr="00FE6C24">
              <w:t>Lammers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B93BB07" w14:textId="77777777" w:rsidR="00FE6C24" w:rsidRPr="00FE6C24" w:rsidRDefault="00FE6C24" w:rsidP="00FE6C24"/>
        </w:tc>
      </w:tr>
      <w:tr w:rsidR="00FE6C24" w:rsidRPr="00FE6C24" w14:paraId="1B18C05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E0DCE9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BC5032" w14:textId="77777777" w:rsidR="00FE6C24" w:rsidRPr="00FE6C24" w:rsidRDefault="00FE6C24" w:rsidP="00FE6C24">
            <w:r w:rsidRPr="00FE6C24">
              <w:t>N.F.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5D9569" w14:textId="77777777" w:rsidR="00FE6C24" w:rsidRPr="00FE6C24" w:rsidRDefault="00FE6C24" w:rsidP="00FE6C24">
            <w:r w:rsidRPr="00FE6C24">
              <w:t>Naomi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39B1BD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647C46" w14:textId="77777777" w:rsidR="00FE6C24" w:rsidRPr="00FE6C24" w:rsidRDefault="00FE6C24" w:rsidP="00FE6C24">
            <w:r w:rsidRPr="00FE6C24">
              <w:t>As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4005064" w14:textId="77777777" w:rsidR="00FE6C24" w:rsidRPr="00FE6C24" w:rsidRDefault="00FE6C24" w:rsidP="00FE6C24"/>
        </w:tc>
      </w:tr>
      <w:tr w:rsidR="00FE6C24" w:rsidRPr="00FE6C24" w14:paraId="289635C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F97329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7D20DB" w14:textId="77777777" w:rsidR="00FE6C24" w:rsidRPr="00FE6C24" w:rsidRDefault="00FE6C24" w:rsidP="00FE6C24">
            <w:r w:rsidRPr="00FE6C24">
              <w:t>P.C.P.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621C0C" w14:textId="77777777" w:rsidR="00FE6C24" w:rsidRPr="00FE6C24" w:rsidRDefault="00FE6C24" w:rsidP="00FE6C24">
            <w:r w:rsidRPr="00FE6C24">
              <w:t>Paul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DAAB7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F0A310" w14:textId="77777777" w:rsidR="00FE6C24" w:rsidRPr="00FE6C24" w:rsidRDefault="00FE6C24" w:rsidP="00FE6C24">
            <w:proofErr w:type="spellStart"/>
            <w:r w:rsidRPr="00FE6C24">
              <w:t>Hergarden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8AC6472" w14:textId="77777777" w:rsidR="00FE6C24" w:rsidRPr="00FE6C24" w:rsidRDefault="00FE6C24" w:rsidP="00FE6C24"/>
        </w:tc>
      </w:tr>
      <w:tr w:rsidR="00FE6C24" w:rsidRPr="00FE6C24" w14:paraId="4F7F2A9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5997D9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72E398" w14:textId="77777777" w:rsidR="00FE6C24" w:rsidRPr="00FE6C24" w:rsidRDefault="00FE6C24" w:rsidP="00FE6C24">
            <w:r w:rsidRPr="00FE6C24">
              <w:t>C.M.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91EF60" w14:textId="77777777" w:rsidR="00FE6C24" w:rsidRPr="00FE6C24" w:rsidRDefault="00FE6C24" w:rsidP="00FE6C24">
            <w:r w:rsidRPr="00FE6C24">
              <w:t>Clarinda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98EF5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22E906" w14:textId="77777777" w:rsidR="00FE6C24" w:rsidRPr="00FE6C24" w:rsidRDefault="00FE6C24" w:rsidP="00FE6C24">
            <w:r w:rsidRPr="00FE6C24">
              <w:t>Sinnige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B524DCA" w14:textId="77777777" w:rsidR="00FE6C24" w:rsidRPr="00FE6C24" w:rsidRDefault="00FE6C24" w:rsidP="00FE6C24"/>
        </w:tc>
      </w:tr>
      <w:tr w:rsidR="00FE6C24" w:rsidRPr="00FE6C24" w14:paraId="2B5A1F1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C9154B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6AFDD7" w14:textId="77777777" w:rsidR="00FE6C24" w:rsidRPr="00FE6C24" w:rsidRDefault="00FE6C24" w:rsidP="00FE6C24">
            <w:r w:rsidRPr="00FE6C24">
              <w:t>F.M.A.M.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8FE63" w14:textId="77777777" w:rsidR="00FE6C24" w:rsidRPr="00FE6C24" w:rsidRDefault="00FE6C24" w:rsidP="00FE6C24">
            <w:r w:rsidRPr="00FE6C24">
              <w:t>Floris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421A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6B45DB" w14:textId="77777777" w:rsidR="00FE6C24" w:rsidRPr="00FE6C24" w:rsidRDefault="00FE6C24" w:rsidP="00FE6C24">
            <w:r w:rsidRPr="00FE6C24">
              <w:t>Evers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F639BBA" w14:textId="77777777" w:rsidR="00FE6C24" w:rsidRPr="00FE6C24" w:rsidRDefault="00FE6C24" w:rsidP="00FE6C24"/>
        </w:tc>
      </w:tr>
      <w:tr w:rsidR="00FE6C24" w:rsidRPr="00FE6C24" w14:paraId="0422710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B686EC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EC0EE" w14:textId="77777777" w:rsidR="00FE6C24" w:rsidRPr="00FE6C24" w:rsidRDefault="00FE6C24" w:rsidP="00FE6C24">
            <w:r w:rsidRPr="00FE6C24">
              <w:t>S.A.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C2EDF" w14:textId="77777777" w:rsidR="00FE6C24" w:rsidRPr="00FE6C24" w:rsidRDefault="00FE6C24" w:rsidP="00FE6C24">
            <w:r w:rsidRPr="00FE6C24">
              <w:t>Sophie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CEF4A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8BB99A" w14:textId="77777777" w:rsidR="00FE6C24" w:rsidRPr="00FE6C24" w:rsidRDefault="00FE6C24" w:rsidP="00FE6C24">
            <w:proofErr w:type="spellStart"/>
            <w:r w:rsidRPr="00FE6C24">
              <w:t>Polkamp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75C1F1D" w14:textId="77777777" w:rsidR="00FE6C24" w:rsidRPr="00FE6C24" w:rsidRDefault="00FE6C24" w:rsidP="00FE6C24"/>
        </w:tc>
      </w:tr>
      <w:tr w:rsidR="00FE6C24" w:rsidRPr="00FE6C24" w14:paraId="6807E12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856FD0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369796" w14:textId="77777777" w:rsidR="00FE6C24" w:rsidRPr="00FE6C24" w:rsidRDefault="00FE6C24" w:rsidP="00FE6C24">
            <w:r w:rsidRPr="00FE6C24">
              <w:t>E.F.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625AB7" w14:textId="77777777" w:rsidR="00FE6C24" w:rsidRPr="00FE6C24" w:rsidRDefault="00FE6C24" w:rsidP="00FE6C24">
            <w:r w:rsidRPr="00FE6C24">
              <w:t>Ed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3EF6D2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den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8FB60C" w14:textId="77777777" w:rsidR="00FE6C24" w:rsidRPr="00FE6C24" w:rsidRDefault="00FE6C24" w:rsidP="00FE6C24">
            <w:r w:rsidRPr="00FE6C24">
              <w:t>Bent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747C972" w14:textId="77777777" w:rsidR="00FE6C24" w:rsidRPr="00FE6C24" w:rsidRDefault="00FE6C24" w:rsidP="00FE6C24"/>
        </w:tc>
      </w:tr>
      <w:tr w:rsidR="00FE6C24" w:rsidRPr="00FE6C24" w14:paraId="1BDA068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155344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C2D6CB" w14:textId="77777777" w:rsidR="00FE6C24" w:rsidRPr="00FE6C24" w:rsidRDefault="00FE6C24" w:rsidP="00FE6C24">
            <w:r w:rsidRPr="00FE6C24">
              <w:t>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B6E52A" w14:textId="77777777" w:rsidR="00FE6C24" w:rsidRPr="00FE6C24" w:rsidRDefault="00FE6C24" w:rsidP="00FE6C24">
            <w:r w:rsidRPr="00FE6C24">
              <w:t>Roderick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8257A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6A2C09" w14:textId="77777777" w:rsidR="00FE6C24" w:rsidRPr="00FE6C24" w:rsidRDefault="00FE6C24" w:rsidP="00FE6C24">
            <w:proofErr w:type="spellStart"/>
            <w:r w:rsidRPr="00FE6C24">
              <w:t>Weusthof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3284B34" w14:textId="77777777" w:rsidR="00FE6C24" w:rsidRPr="00FE6C24" w:rsidRDefault="00FE6C24" w:rsidP="00FE6C24"/>
        </w:tc>
      </w:tr>
      <w:tr w:rsidR="00FE6C24" w:rsidRPr="00FE6C24" w14:paraId="640586E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638129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2E56F8" w14:textId="77777777" w:rsidR="00FE6C24" w:rsidRPr="00FE6C24" w:rsidRDefault="00FE6C24" w:rsidP="00FE6C24">
            <w:r w:rsidRPr="00FE6C24">
              <w:t>P.J.H.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CB2457" w14:textId="77777777" w:rsidR="00FE6C24" w:rsidRPr="00FE6C24" w:rsidRDefault="00FE6C24" w:rsidP="00FE6C24">
            <w:r w:rsidRPr="00FE6C24">
              <w:t>Paul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DD294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C47018" w14:textId="77777777" w:rsidR="00FE6C24" w:rsidRPr="00FE6C24" w:rsidRDefault="00FE6C24" w:rsidP="00FE6C24">
            <w:proofErr w:type="spellStart"/>
            <w:r w:rsidRPr="00FE6C24">
              <w:t>Ass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90D0855" w14:textId="77777777" w:rsidR="00FE6C24" w:rsidRPr="00FE6C24" w:rsidRDefault="00FE6C24" w:rsidP="00FE6C24"/>
        </w:tc>
      </w:tr>
      <w:tr w:rsidR="00FE6C24" w:rsidRPr="00FE6C24" w14:paraId="0A2AFB1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3147C6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F5F96E" w14:textId="77777777" w:rsidR="00FE6C24" w:rsidRPr="00FE6C24" w:rsidRDefault="00FE6C24" w:rsidP="00FE6C24">
            <w:r w:rsidRPr="00FE6C24">
              <w:t>M.Y.H.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6E9B4C" w14:textId="77777777" w:rsidR="00FE6C24" w:rsidRPr="00FE6C24" w:rsidRDefault="00FE6C24" w:rsidP="00FE6C24">
            <w:r w:rsidRPr="00FE6C24">
              <w:t>Maartje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487E2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1BE227" w14:textId="77777777" w:rsidR="00FE6C24" w:rsidRPr="00FE6C24" w:rsidRDefault="00FE6C24" w:rsidP="00FE6C24">
            <w:r w:rsidRPr="00FE6C24">
              <w:t>Paumen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4BFB90D" w14:textId="77777777" w:rsidR="00FE6C24" w:rsidRPr="00FE6C24" w:rsidRDefault="00FE6C24" w:rsidP="00FE6C24"/>
        </w:tc>
      </w:tr>
      <w:tr w:rsidR="00FE6C24" w:rsidRPr="00FE6C24" w14:paraId="34E894F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DF08E1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888458" w14:textId="77777777" w:rsidR="00FE6C24" w:rsidRPr="00FE6C24" w:rsidRDefault="00FE6C24" w:rsidP="00FE6C24">
            <w:r w:rsidRPr="00FE6C24">
              <w:t>T.H.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49D1FA" w14:textId="77777777" w:rsidR="00FE6C24" w:rsidRPr="00FE6C24" w:rsidRDefault="00FE6C24" w:rsidP="00FE6C24">
            <w:r w:rsidRPr="00FE6C24">
              <w:t>Theo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092B86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D7B8DE" w14:textId="77777777" w:rsidR="00FE6C24" w:rsidRPr="00FE6C24" w:rsidRDefault="00FE6C24" w:rsidP="00FE6C24">
            <w:r w:rsidRPr="00FE6C24">
              <w:t>Erp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3DBDE36" w14:textId="77777777" w:rsidR="00FE6C24" w:rsidRPr="00FE6C24" w:rsidRDefault="00FE6C24" w:rsidP="00FE6C24"/>
        </w:tc>
      </w:tr>
      <w:tr w:rsidR="00FE6C24" w:rsidRPr="00FE6C24" w14:paraId="1EC93E7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9A8597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7C3259" w14:textId="77777777" w:rsidR="00FE6C24" w:rsidRPr="00FE6C24" w:rsidRDefault="00FE6C24" w:rsidP="00FE6C24">
            <w:r w:rsidRPr="00FE6C24">
              <w:t>M.G.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A44231" w14:textId="77777777" w:rsidR="00FE6C24" w:rsidRPr="00FE6C24" w:rsidRDefault="00FE6C24" w:rsidP="00FE6C24">
            <w:r w:rsidRPr="00FE6C24">
              <w:t>Maurits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8C450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41788E" w14:textId="77777777" w:rsidR="00FE6C24" w:rsidRPr="00FE6C24" w:rsidRDefault="00FE6C24" w:rsidP="00FE6C24">
            <w:r w:rsidRPr="00FE6C24">
              <w:t>Hendriks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FBADD50" w14:textId="77777777" w:rsidR="00FE6C24" w:rsidRPr="00FE6C24" w:rsidRDefault="00FE6C24" w:rsidP="00FE6C24"/>
        </w:tc>
      </w:tr>
      <w:tr w:rsidR="00FE6C24" w:rsidRPr="00FE6C24" w14:paraId="730A16D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96E7DD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DDE7A4" w14:textId="77777777" w:rsidR="00FE6C24" w:rsidRPr="00FE6C24" w:rsidRDefault="00FE6C24" w:rsidP="00FE6C24">
            <w:r w:rsidRPr="00FE6C24">
              <w:t>M.J.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0C25D6" w14:textId="77777777" w:rsidR="00FE6C24" w:rsidRPr="00FE6C24" w:rsidRDefault="00FE6C24" w:rsidP="00FE6C24">
            <w:r w:rsidRPr="00FE6C24">
              <w:t>Max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1489D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F8C3C3" w14:textId="77777777" w:rsidR="00FE6C24" w:rsidRPr="00FE6C24" w:rsidRDefault="00FE6C24" w:rsidP="00FE6C24">
            <w:r w:rsidRPr="00FE6C24">
              <w:t>Caldas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77AF4B1" w14:textId="77777777" w:rsidR="00FE6C24" w:rsidRPr="00FE6C24" w:rsidRDefault="00FE6C24" w:rsidP="00FE6C24"/>
        </w:tc>
      </w:tr>
      <w:tr w:rsidR="00FE6C24" w:rsidRPr="00FE6C24" w14:paraId="0458962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51C4A6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5FC9CF" w14:textId="77777777" w:rsidR="00FE6C24" w:rsidRPr="00FE6C24" w:rsidRDefault="00FE6C24" w:rsidP="00FE6C24">
            <w:r w:rsidRPr="00FE6C24">
              <w:t>E.M.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CDC2FF" w14:textId="77777777" w:rsidR="00FE6C24" w:rsidRPr="00FE6C24" w:rsidRDefault="00FE6C24" w:rsidP="00FE6C24">
            <w:r w:rsidRPr="00FE6C24">
              <w:t>Ellen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BE7E5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0190F1" w14:textId="77777777" w:rsidR="00FE6C24" w:rsidRPr="00FE6C24" w:rsidRDefault="00FE6C24" w:rsidP="00FE6C24">
            <w:r w:rsidRPr="00FE6C24">
              <w:t>Hoog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4225661" w14:textId="77777777" w:rsidR="00FE6C24" w:rsidRPr="00FE6C24" w:rsidRDefault="00FE6C24" w:rsidP="00FE6C24"/>
        </w:tc>
      </w:tr>
      <w:tr w:rsidR="00FE6C24" w:rsidRPr="00FE6C24" w14:paraId="6C405B2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584A0D1" w14:textId="77777777" w:rsidR="00FE6C24" w:rsidRPr="00FE6C24" w:rsidRDefault="00FE6C24" w:rsidP="00FE6C24">
            <w:r w:rsidRPr="00FE6C24">
              <w:t>2011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1A658A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64362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4082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F99C41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8EC4C86" w14:textId="77777777" w:rsidR="00FE6C24" w:rsidRPr="00FE6C24" w:rsidRDefault="00FE6C24" w:rsidP="00FE6C24"/>
        </w:tc>
      </w:tr>
      <w:tr w:rsidR="00FE6C24" w:rsidRPr="00FE6C24" w14:paraId="7E350B1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BF633B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2B158D" w14:textId="77777777" w:rsidR="00FE6C24" w:rsidRPr="00FE6C24" w:rsidRDefault="00FE6C24" w:rsidP="00FE6C24">
            <w:r w:rsidRPr="00FE6C24">
              <w:t>A.A.J.M.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E697DE" w14:textId="77777777" w:rsidR="00FE6C24" w:rsidRPr="00FE6C24" w:rsidRDefault="00FE6C24" w:rsidP="00FE6C24">
            <w:r w:rsidRPr="00FE6C24">
              <w:t>Arnold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5CEABB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A5BB90" w14:textId="77777777" w:rsidR="00FE6C24" w:rsidRPr="00FE6C24" w:rsidRDefault="00FE6C24" w:rsidP="00FE6C24">
            <w:proofErr w:type="spellStart"/>
            <w:r w:rsidRPr="00FE6C24">
              <w:t>Bijnen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7193C8E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2184DB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3F78D0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EB3D4F" w14:textId="77777777" w:rsidR="00FE6C24" w:rsidRPr="00FE6C24" w:rsidRDefault="00FE6C24" w:rsidP="00FE6C24">
            <w:r w:rsidRPr="00FE6C24">
              <w:t>M.E.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BD6C5" w14:textId="77777777" w:rsidR="00FE6C24" w:rsidRPr="00FE6C24" w:rsidRDefault="00FE6C24" w:rsidP="00FE6C24">
            <w:r w:rsidRPr="00FE6C24">
              <w:t>Marja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8AF99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5EE46" w14:textId="77777777" w:rsidR="00FE6C24" w:rsidRPr="00FE6C24" w:rsidRDefault="00FE6C24" w:rsidP="00FE6C24">
            <w:r w:rsidRPr="00FE6C24">
              <w:t>Went-Muns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6E2B3CC" w14:textId="77777777" w:rsidR="00FE6C24" w:rsidRPr="00FE6C24" w:rsidRDefault="00FE6C24" w:rsidP="00FE6C24"/>
        </w:tc>
      </w:tr>
      <w:tr w:rsidR="00FE6C24" w:rsidRPr="00FE6C24" w14:paraId="1C7BE18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96A063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A102" w14:textId="77777777" w:rsidR="00FE6C24" w:rsidRPr="00FE6C24" w:rsidRDefault="00FE6C24" w:rsidP="00FE6C24">
            <w:r w:rsidRPr="00FE6C24">
              <w:t>A.J.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969D93" w14:textId="77777777" w:rsidR="00FE6C24" w:rsidRPr="00FE6C24" w:rsidRDefault="00FE6C24" w:rsidP="00FE6C24">
            <w:r w:rsidRPr="00FE6C24">
              <w:t>Nol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27CDB1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de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0AEF77" w14:textId="77777777" w:rsidR="00FE6C24" w:rsidRPr="00FE6C24" w:rsidRDefault="00FE6C24" w:rsidP="00FE6C24">
            <w:r w:rsidRPr="00FE6C24">
              <w:t>Kant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691A537" w14:textId="77777777" w:rsidR="00FE6C24" w:rsidRPr="00FE6C24" w:rsidRDefault="00FE6C24" w:rsidP="00FE6C24"/>
        </w:tc>
      </w:tr>
      <w:tr w:rsidR="00FE6C24" w:rsidRPr="00FE6C24" w14:paraId="5DC580B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788F5B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7C50D" w14:textId="77777777" w:rsidR="00FE6C24" w:rsidRPr="00FE6C24" w:rsidRDefault="00FE6C24" w:rsidP="00FE6C24">
            <w:r w:rsidRPr="00FE6C24">
              <w:t>G.H.J.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5F4D74" w14:textId="77777777" w:rsidR="00FE6C24" w:rsidRPr="00FE6C24" w:rsidRDefault="00FE6C24" w:rsidP="00FE6C24">
            <w:r w:rsidRPr="00FE6C24">
              <w:t>Gerard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2B2AC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156471" w14:textId="77777777" w:rsidR="00FE6C24" w:rsidRPr="00FE6C24" w:rsidRDefault="00FE6C24" w:rsidP="00FE6C24">
            <w:r w:rsidRPr="00FE6C24">
              <w:t>Hogendoorn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9BB33F8" w14:textId="77777777" w:rsidR="00FE6C24" w:rsidRPr="00FE6C24" w:rsidRDefault="00FE6C24" w:rsidP="00FE6C24"/>
        </w:tc>
      </w:tr>
      <w:tr w:rsidR="00FE6C24" w:rsidRPr="00FE6C24" w14:paraId="65D14DD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CE8D61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69D466" w14:textId="77777777" w:rsidR="00FE6C24" w:rsidRPr="00FE6C24" w:rsidRDefault="00FE6C24" w:rsidP="00FE6C24">
            <w:r w:rsidRPr="00FE6C24">
              <w:t>R.L.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060EC4" w14:textId="77777777" w:rsidR="00FE6C24" w:rsidRPr="00FE6C24" w:rsidRDefault="00FE6C24" w:rsidP="00FE6C24">
            <w:r w:rsidRPr="00FE6C24">
              <w:t>Ruud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715A8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A9F6E1" w14:textId="77777777" w:rsidR="00FE6C24" w:rsidRPr="00FE6C24" w:rsidRDefault="00FE6C24" w:rsidP="00FE6C24">
            <w:proofErr w:type="spellStart"/>
            <w:r w:rsidRPr="00FE6C24">
              <w:t>Vreeman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77104C9" w14:textId="77777777" w:rsidR="00FE6C24" w:rsidRPr="00FE6C24" w:rsidRDefault="00FE6C24" w:rsidP="00FE6C24"/>
        </w:tc>
      </w:tr>
      <w:tr w:rsidR="00FE6C24" w:rsidRPr="00FE6C24" w14:paraId="1B5C594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9A3FB23" w14:textId="77777777" w:rsidR="00FE6C24" w:rsidRPr="00FE6C24" w:rsidRDefault="00FE6C24" w:rsidP="00FE6C24">
            <w:r w:rsidRPr="00FE6C24">
              <w:t>2009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E632E0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3A87F4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7E678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571969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876A9CA" w14:textId="77777777" w:rsidR="00FE6C24" w:rsidRPr="00FE6C24" w:rsidRDefault="00FE6C24" w:rsidP="00FE6C24"/>
        </w:tc>
      </w:tr>
      <w:tr w:rsidR="00FE6C24" w:rsidRPr="00FE6C24" w14:paraId="3D4B641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0DA3A7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026F48" w14:textId="77777777" w:rsidR="00FE6C24" w:rsidRPr="00FE6C24" w:rsidRDefault="00FE6C24" w:rsidP="00FE6C24">
            <w:r w:rsidRPr="00FE6C24">
              <w:t>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73D487" w14:textId="77777777" w:rsidR="00FE6C24" w:rsidRPr="00FE6C24" w:rsidRDefault="00FE6C24" w:rsidP="00FE6C24">
            <w:r w:rsidRPr="00FE6C24">
              <w:t>Hans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AD21C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F67888" w14:textId="77777777" w:rsidR="00FE6C24" w:rsidRPr="00FE6C24" w:rsidRDefault="00FE6C24" w:rsidP="00FE6C24">
            <w:proofErr w:type="spellStart"/>
            <w:r w:rsidRPr="00FE6C24">
              <w:t>Koppens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37AE90D" w14:textId="77777777" w:rsidR="00FE6C24" w:rsidRPr="00FE6C24" w:rsidRDefault="00FE6C24" w:rsidP="00FE6C24"/>
        </w:tc>
      </w:tr>
      <w:tr w:rsidR="00FE6C24" w:rsidRPr="00FE6C24" w14:paraId="3BDE244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04B0A4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D5929E" w14:textId="77777777" w:rsidR="00FE6C24" w:rsidRPr="00FE6C24" w:rsidRDefault="00FE6C24" w:rsidP="00FE6C24">
            <w:r w:rsidRPr="00FE6C24">
              <w:t>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668EEB" w14:textId="77777777" w:rsidR="00FE6C24" w:rsidRPr="00FE6C24" w:rsidRDefault="00FE6C24" w:rsidP="00FE6C24">
            <w:proofErr w:type="spellStart"/>
            <w:r w:rsidRPr="00FE6C24">
              <w:t>Jons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8586D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92CC28" w14:textId="77777777" w:rsidR="00FE6C24" w:rsidRPr="00FE6C24" w:rsidRDefault="00FE6C24" w:rsidP="00FE6C24">
            <w:proofErr w:type="spellStart"/>
            <w:r w:rsidRPr="00FE6C24">
              <w:t>Hensel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9AF0EF9" w14:textId="207F2BD3" w:rsidR="00FE6C24" w:rsidRPr="00FE6C24" w:rsidRDefault="004C17DE" w:rsidP="00FE6C24">
            <w:r w:rsidRPr="00FE6C24">
              <w:t>†</w:t>
            </w:r>
          </w:p>
        </w:tc>
      </w:tr>
      <w:tr w:rsidR="00FE6C24" w:rsidRPr="00FE6C24" w14:paraId="021C466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42265A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A27170" w14:textId="77777777" w:rsidR="00FE6C24" w:rsidRPr="00FE6C24" w:rsidRDefault="00FE6C24" w:rsidP="00FE6C24">
            <w:r w:rsidRPr="00FE6C24">
              <w:t>J.H.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E6B140" w14:textId="77777777" w:rsidR="00FE6C24" w:rsidRPr="00FE6C24" w:rsidRDefault="00FE6C24" w:rsidP="00FE6C24">
            <w:r w:rsidRPr="00FE6C24">
              <w:t>Jan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2ABCB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978C5B" w14:textId="77777777" w:rsidR="00FE6C24" w:rsidRPr="00FE6C24" w:rsidRDefault="00FE6C24" w:rsidP="00FE6C24">
            <w:proofErr w:type="spellStart"/>
            <w:r w:rsidRPr="00FE6C24">
              <w:t>Dresselhuys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FF055E7" w14:textId="77777777" w:rsidR="00FE6C24" w:rsidRPr="00FE6C24" w:rsidRDefault="00FE6C24" w:rsidP="00FE6C24"/>
        </w:tc>
      </w:tr>
      <w:tr w:rsidR="00FE6C24" w:rsidRPr="00FE6C24" w14:paraId="55891B7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1C59BD6" w14:textId="77777777" w:rsidR="00FE6C24" w:rsidRPr="00FE6C24" w:rsidRDefault="00FE6C24" w:rsidP="00FE6C24">
            <w:r w:rsidRPr="00FE6C24">
              <w:t>2008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F81FFB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EFDCB8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32DF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378CF7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7279B99" w14:textId="77777777" w:rsidR="00FE6C24" w:rsidRPr="00FE6C24" w:rsidRDefault="00FE6C24" w:rsidP="00FE6C24"/>
        </w:tc>
      </w:tr>
      <w:tr w:rsidR="00FE6C24" w:rsidRPr="00FE6C24" w14:paraId="533779F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7EE963F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069A58" w14:textId="77777777" w:rsidR="00FE6C24" w:rsidRPr="00FE6C24" w:rsidRDefault="00FE6C24" w:rsidP="00FE6C24">
            <w:r w:rsidRPr="00FE6C24">
              <w:t>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5C094D" w14:textId="77777777" w:rsidR="00FE6C24" w:rsidRPr="00FE6C24" w:rsidRDefault="00FE6C24" w:rsidP="00FE6C24">
            <w:r w:rsidRPr="00FE6C24">
              <w:t>Minke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DD6E9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89B8" w14:textId="77777777" w:rsidR="00FE6C24" w:rsidRPr="00FE6C24" w:rsidRDefault="00FE6C24" w:rsidP="00FE6C24">
            <w:r w:rsidRPr="00FE6C24">
              <w:t>Smeets – Smabers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4F84337" w14:textId="77777777" w:rsidR="00FE6C24" w:rsidRPr="00FE6C24" w:rsidRDefault="00FE6C24" w:rsidP="00FE6C24"/>
        </w:tc>
      </w:tr>
      <w:tr w:rsidR="00FE6C24" w:rsidRPr="00FE6C24" w14:paraId="03CEB82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24F8CB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D53B78" w14:textId="77777777" w:rsidR="00FE6C24" w:rsidRPr="00FE6C24" w:rsidRDefault="00FE6C24" w:rsidP="00FE6C24">
            <w:r w:rsidRPr="00FE6C24">
              <w:t>H.A.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5723EA" w14:textId="77777777" w:rsidR="00FE6C24" w:rsidRPr="00FE6C24" w:rsidRDefault="00FE6C24" w:rsidP="00FE6C24">
            <w:r w:rsidRPr="00FE6C24">
              <w:t>Hans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09A020" w14:textId="77777777" w:rsidR="00FE6C24" w:rsidRPr="00FE6C24" w:rsidRDefault="00FE6C24" w:rsidP="00FE6C24">
            <w:proofErr w:type="gramStart"/>
            <w:r w:rsidRPr="00FE6C24">
              <w:t>de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50B67A" w14:textId="77777777" w:rsidR="00FE6C24" w:rsidRPr="00FE6C24" w:rsidRDefault="00FE6C24" w:rsidP="00FE6C24">
            <w:r w:rsidRPr="00FE6C24">
              <w:t>Bie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47551C4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C72A8B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C7C665F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70240D" w14:textId="77777777" w:rsidR="00FE6C24" w:rsidRPr="00FE6C24" w:rsidRDefault="00FE6C24" w:rsidP="00FE6C24">
            <w:r w:rsidRPr="00FE6C24">
              <w:t>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23E2E2" w14:textId="77777777" w:rsidR="00FE6C24" w:rsidRPr="00FE6C24" w:rsidRDefault="00FE6C24" w:rsidP="00FE6C24">
            <w:r w:rsidRPr="00FE6C24">
              <w:t>Fatima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C3E1F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C1008C" w14:textId="77777777" w:rsidR="00FE6C24" w:rsidRPr="00FE6C24" w:rsidRDefault="00FE6C24" w:rsidP="00FE6C24">
            <w:r w:rsidRPr="00FE6C24">
              <w:t>Moreira de Melo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33ED4B3" w14:textId="77777777" w:rsidR="00FE6C24" w:rsidRPr="00FE6C24" w:rsidRDefault="00FE6C24" w:rsidP="00FE6C24"/>
        </w:tc>
      </w:tr>
      <w:tr w:rsidR="00FE6C24" w:rsidRPr="00FE6C24" w14:paraId="6B4090F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5BEB46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1C3B19" w14:textId="77777777" w:rsidR="00FE6C24" w:rsidRPr="00FE6C24" w:rsidRDefault="00FE6C24" w:rsidP="00FE6C24">
            <w:r w:rsidRPr="00FE6C24">
              <w:t>I.W.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13F9D6" w14:textId="77777777" w:rsidR="00FE6C24" w:rsidRPr="00FE6C24" w:rsidRDefault="00FE6C24" w:rsidP="00FE6C24">
            <w:r w:rsidRPr="00FE6C24">
              <w:t>Ivo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6452B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C63DB9" w14:textId="77777777" w:rsidR="00FE6C24" w:rsidRPr="00FE6C24" w:rsidRDefault="00FE6C24" w:rsidP="00FE6C24">
            <w:proofErr w:type="spellStart"/>
            <w:r w:rsidRPr="00FE6C24">
              <w:t>Opstelten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63ADD18" w14:textId="77777777" w:rsidR="00FE6C24" w:rsidRPr="00FE6C24" w:rsidRDefault="00FE6C24" w:rsidP="00FE6C24"/>
        </w:tc>
      </w:tr>
      <w:tr w:rsidR="00FE6C24" w:rsidRPr="00FE6C24" w14:paraId="42EBF48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7077814" w14:textId="77777777" w:rsidR="00FE6C24" w:rsidRPr="00FE6C24" w:rsidRDefault="00FE6C24" w:rsidP="00FE6C24">
            <w:r w:rsidRPr="00FE6C24">
              <w:t>2007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967167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8969F6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B2F1A4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CCA03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A0EC017" w14:textId="77777777" w:rsidR="00FE6C24" w:rsidRPr="00FE6C24" w:rsidRDefault="00FE6C24" w:rsidP="00FE6C24"/>
        </w:tc>
      </w:tr>
      <w:tr w:rsidR="00FE6C24" w:rsidRPr="00FE6C24" w14:paraId="2957FF2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11054B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8E54AF" w14:textId="77777777" w:rsidR="00FE6C24" w:rsidRPr="00FE6C24" w:rsidRDefault="00FE6C24" w:rsidP="00FE6C24">
            <w:r w:rsidRPr="00FE6C24">
              <w:t>H.E.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538893" w14:textId="77777777" w:rsidR="00FE6C24" w:rsidRPr="00FE6C24" w:rsidRDefault="00FE6C24" w:rsidP="00FE6C24">
            <w:r w:rsidRPr="00FE6C24">
              <w:t>Henk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AB68C9" w14:textId="77777777" w:rsidR="00FE6C24" w:rsidRPr="00FE6C24" w:rsidRDefault="00FE6C24" w:rsidP="00FE6C24">
            <w:proofErr w:type="gramStart"/>
            <w:r w:rsidRPr="00FE6C24">
              <w:t>ten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DFCAC0" w14:textId="77777777" w:rsidR="00FE6C24" w:rsidRPr="00FE6C24" w:rsidRDefault="00FE6C24" w:rsidP="00FE6C24">
            <w:r w:rsidRPr="00FE6C24">
              <w:t>Have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271F886" w14:textId="77777777" w:rsidR="00FE6C24" w:rsidRPr="00FE6C24" w:rsidRDefault="00FE6C24" w:rsidP="00FE6C24"/>
        </w:tc>
      </w:tr>
      <w:tr w:rsidR="00FE6C24" w:rsidRPr="00FE6C24" w14:paraId="3BAB8ED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FE53AA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085305" w14:textId="77777777" w:rsidR="00FE6C24" w:rsidRPr="00FE6C24" w:rsidRDefault="00FE6C24" w:rsidP="00FE6C24">
            <w:r w:rsidRPr="00FE6C24">
              <w:t>L.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659054" w14:textId="77777777" w:rsidR="00FE6C24" w:rsidRPr="00FE6C24" w:rsidRDefault="00FE6C24" w:rsidP="00FE6C24">
            <w:r w:rsidRPr="00FE6C24">
              <w:t>Lot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5EB21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E40D4D" w14:textId="77777777" w:rsidR="00FE6C24" w:rsidRPr="00FE6C24" w:rsidRDefault="00FE6C24" w:rsidP="00FE6C24">
            <w:proofErr w:type="spellStart"/>
            <w:r w:rsidRPr="00FE6C24">
              <w:t>Paats</w:t>
            </w:r>
            <w:proofErr w:type="spellEnd"/>
            <w:r w:rsidRPr="00FE6C24">
              <w:t xml:space="preserve"> – de Vos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BDF2C18" w14:textId="77777777" w:rsidR="00FE6C24" w:rsidRPr="00FE6C24" w:rsidRDefault="00FE6C24" w:rsidP="00FE6C24"/>
        </w:tc>
      </w:tr>
      <w:tr w:rsidR="00FE6C24" w:rsidRPr="00FE6C24" w14:paraId="2A2C0DC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F941E0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50F4C5" w14:textId="77777777" w:rsidR="00FE6C24" w:rsidRPr="00FE6C24" w:rsidRDefault="00FE6C24" w:rsidP="00FE6C24">
            <w:r w:rsidRPr="00FE6C24">
              <w:t>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CAF791" w14:textId="77777777" w:rsidR="00FE6C24" w:rsidRPr="00FE6C24" w:rsidRDefault="00FE6C24" w:rsidP="00FE6C24">
            <w:r w:rsidRPr="00FE6C24">
              <w:t>Ruud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8852E4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E0A6CE" w14:textId="77777777" w:rsidR="00FE6C24" w:rsidRPr="00FE6C24" w:rsidRDefault="00FE6C24" w:rsidP="00FE6C24">
            <w:r w:rsidRPr="00FE6C24">
              <w:t>Wagner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66C0C98" w14:textId="77777777" w:rsidR="00FE6C24" w:rsidRPr="00FE6C24" w:rsidRDefault="00FE6C24" w:rsidP="00FE6C24"/>
        </w:tc>
      </w:tr>
      <w:tr w:rsidR="00FE6C24" w:rsidRPr="00FE6C24" w14:paraId="3736618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718FD6E" w14:textId="77777777" w:rsidR="00FE6C24" w:rsidRPr="00FE6C24" w:rsidRDefault="00FE6C24" w:rsidP="00FE6C24">
            <w:r w:rsidRPr="00FE6C24">
              <w:t>2006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BF4E03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20960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28EC6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010A8D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2FE775F" w14:textId="77777777" w:rsidR="00FE6C24" w:rsidRPr="00FE6C24" w:rsidRDefault="00FE6C24" w:rsidP="00FE6C24"/>
        </w:tc>
      </w:tr>
      <w:tr w:rsidR="00FE6C24" w:rsidRPr="00FE6C24" w14:paraId="02B863C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C48AD4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2CFEFF" w14:textId="77777777" w:rsidR="00FE6C24" w:rsidRPr="00FE6C24" w:rsidRDefault="00FE6C24" w:rsidP="00FE6C24">
            <w:r w:rsidRPr="00FE6C24">
              <w:t>M.G.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3F53EE" w14:textId="77777777" w:rsidR="00FE6C24" w:rsidRPr="00FE6C24" w:rsidRDefault="00FE6C24" w:rsidP="00FE6C24">
            <w:r w:rsidRPr="00FE6C24">
              <w:t>Minke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839C6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137461" w14:textId="77777777" w:rsidR="00FE6C24" w:rsidRPr="00FE6C24" w:rsidRDefault="00FE6C24" w:rsidP="00FE6C24">
            <w:r w:rsidRPr="00FE6C24">
              <w:t>Booij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9649516" w14:textId="77777777" w:rsidR="00FE6C24" w:rsidRPr="00FE6C24" w:rsidRDefault="00FE6C24" w:rsidP="00FE6C24"/>
        </w:tc>
      </w:tr>
      <w:tr w:rsidR="00FE6C24" w:rsidRPr="00FE6C24" w14:paraId="18EEBA7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6D7B92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E614E9" w14:textId="77777777" w:rsidR="00FE6C24" w:rsidRPr="00FE6C24" w:rsidRDefault="00FE6C24" w:rsidP="00FE6C24">
            <w:r w:rsidRPr="00FE6C24">
              <w:t>J.M.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BD0B08" w14:textId="77777777" w:rsidR="00FE6C24" w:rsidRPr="00FE6C24" w:rsidRDefault="00FE6C24" w:rsidP="00FE6C24">
            <w:proofErr w:type="spellStart"/>
            <w:r w:rsidRPr="00FE6C24">
              <w:t>Jeanneke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5D0A52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‘t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61D284" w14:textId="77777777" w:rsidR="00FE6C24" w:rsidRPr="00FE6C24" w:rsidRDefault="00FE6C24" w:rsidP="00FE6C24">
            <w:r w:rsidRPr="00FE6C24">
              <w:t>Hek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BD5ECEB" w14:textId="77777777" w:rsidR="00FE6C24" w:rsidRPr="00FE6C24" w:rsidRDefault="00FE6C24" w:rsidP="00FE6C24"/>
        </w:tc>
      </w:tr>
      <w:tr w:rsidR="00FE6C24" w:rsidRPr="00FE6C24" w14:paraId="0A8BCE1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974C2A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5B219C" w14:textId="77777777" w:rsidR="00FE6C24" w:rsidRPr="00FE6C24" w:rsidRDefault="00FE6C24" w:rsidP="00FE6C24">
            <w:r w:rsidRPr="00FE6C24">
              <w:t>M.J.A.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251AF6" w14:textId="77777777" w:rsidR="00FE6C24" w:rsidRPr="00FE6C24" w:rsidRDefault="00FE6C24" w:rsidP="00FE6C24">
            <w:r w:rsidRPr="00FE6C24">
              <w:t>Marc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883F8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FA4163" w14:textId="77777777" w:rsidR="00FE6C24" w:rsidRPr="00FE6C24" w:rsidRDefault="00FE6C24" w:rsidP="00FE6C24">
            <w:r w:rsidRPr="00FE6C24">
              <w:t>Lammers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4AB4BE8" w14:textId="77777777" w:rsidR="00FE6C24" w:rsidRPr="00FE6C24" w:rsidRDefault="00FE6C24" w:rsidP="00FE6C24"/>
        </w:tc>
      </w:tr>
      <w:tr w:rsidR="00FE6C24" w:rsidRPr="00FE6C24" w14:paraId="5463F02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06CF9E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CE930" w14:textId="77777777" w:rsidR="00FE6C24" w:rsidRPr="00FE6C24" w:rsidRDefault="00FE6C24" w:rsidP="00FE6C24">
            <w:r w:rsidRPr="00FE6C24">
              <w:t>J.C.H.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CC72" w14:textId="77777777" w:rsidR="00FE6C24" w:rsidRPr="00FE6C24" w:rsidRDefault="00FE6C24" w:rsidP="00FE6C24">
            <w:r w:rsidRPr="00FE6C24">
              <w:t>Jan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234D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01E6A9" w14:textId="77777777" w:rsidR="00FE6C24" w:rsidRPr="00FE6C24" w:rsidRDefault="00FE6C24" w:rsidP="00FE6C24">
            <w:r w:rsidRPr="00FE6C24">
              <w:t>Hagendijk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8FAB0F8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33DA2AD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9022FF7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F6D7FF" w14:textId="77777777" w:rsidR="00FE6C24" w:rsidRPr="00FE6C24" w:rsidRDefault="00FE6C24" w:rsidP="00FE6C24">
            <w:r w:rsidRPr="00FE6C24">
              <w:t>B.L.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C90D22" w14:textId="77777777" w:rsidR="00FE6C24" w:rsidRPr="00FE6C24" w:rsidRDefault="00FE6C24" w:rsidP="00FE6C24">
            <w:r w:rsidRPr="00FE6C24">
              <w:t>Bé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098D5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813BF2" w14:textId="77777777" w:rsidR="00FE6C24" w:rsidRPr="00FE6C24" w:rsidRDefault="00FE6C24" w:rsidP="00FE6C24">
            <w:r w:rsidRPr="00FE6C24">
              <w:t>Hindriks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4E582DD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F5DA47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3AAF3D7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59689A" w14:textId="77777777" w:rsidR="00FE6C24" w:rsidRPr="00FE6C24" w:rsidRDefault="00FE6C24" w:rsidP="00FE6C24">
            <w:r w:rsidRPr="00FE6C24">
              <w:t>R.A.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0ED28E" w14:textId="77777777" w:rsidR="00FE6C24" w:rsidRPr="00FE6C24" w:rsidRDefault="00FE6C24" w:rsidP="00FE6C24">
            <w:r w:rsidRPr="00FE6C24">
              <w:t>Rob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B0800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2C82B4" w14:textId="77777777" w:rsidR="00FE6C24" w:rsidRPr="00FE6C24" w:rsidRDefault="00FE6C24" w:rsidP="00FE6C24">
            <w:r w:rsidRPr="00FE6C24">
              <w:t>Campbell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C9F1E63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75F00E4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67C383C" w14:textId="77777777" w:rsidR="00FE6C24" w:rsidRPr="00FE6C24" w:rsidRDefault="00FE6C24" w:rsidP="00FE6C24">
            <w:r w:rsidRPr="00FE6C24">
              <w:t>2005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86340E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87EA41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2B26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F2FDC0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5FD6A9E" w14:textId="77777777" w:rsidR="00FE6C24" w:rsidRPr="00FE6C24" w:rsidRDefault="00FE6C24" w:rsidP="00FE6C24"/>
        </w:tc>
      </w:tr>
      <w:tr w:rsidR="00FE6C24" w:rsidRPr="00FE6C24" w14:paraId="6C34834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55FD22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0E8D85" w14:textId="77777777" w:rsidR="00FE6C24" w:rsidRPr="00FE6C24" w:rsidRDefault="00FE6C24" w:rsidP="00FE6C24">
            <w:r w:rsidRPr="00FE6C24">
              <w:t>W.P.A.M.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57EF40" w14:textId="77777777" w:rsidR="00FE6C24" w:rsidRPr="00FE6C24" w:rsidRDefault="00FE6C24" w:rsidP="00FE6C24">
            <w:r w:rsidRPr="00FE6C24">
              <w:t>Mijntje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822C1D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E3216B" w14:textId="77777777" w:rsidR="00FE6C24" w:rsidRPr="00FE6C24" w:rsidRDefault="00FE6C24" w:rsidP="00FE6C24">
            <w:proofErr w:type="spellStart"/>
            <w:r w:rsidRPr="00FE6C24">
              <w:t>Nierman</w:t>
            </w:r>
            <w:proofErr w:type="spellEnd"/>
            <w:r w:rsidRPr="00FE6C24">
              <w:t xml:space="preserve"> – </w:t>
            </w:r>
            <w:proofErr w:type="spellStart"/>
            <w:r w:rsidRPr="00FE6C24">
              <w:t>Donners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D85AC6C" w14:textId="77777777" w:rsidR="00FE6C24" w:rsidRPr="00FE6C24" w:rsidRDefault="00FE6C24" w:rsidP="00FE6C24"/>
        </w:tc>
      </w:tr>
      <w:tr w:rsidR="00FE6C24" w:rsidRPr="00FE6C24" w14:paraId="2255353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59E6E9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04E76E" w14:textId="77777777" w:rsidR="00FE6C24" w:rsidRPr="00FE6C24" w:rsidRDefault="00FE6C24" w:rsidP="00FE6C24">
            <w:r w:rsidRPr="00FE6C24">
              <w:t>F.P.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2F1B43" w14:textId="77777777" w:rsidR="00FE6C24" w:rsidRPr="00FE6C24" w:rsidRDefault="00FE6C24" w:rsidP="00FE6C24">
            <w:r w:rsidRPr="00FE6C24">
              <w:t>Peter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35AAF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EB8B9C" w14:textId="77777777" w:rsidR="00FE6C24" w:rsidRPr="00FE6C24" w:rsidRDefault="00FE6C24" w:rsidP="00FE6C24">
            <w:r w:rsidRPr="00FE6C24">
              <w:t>Elders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F57B205" w14:textId="77777777" w:rsidR="00FE6C24" w:rsidRPr="00FE6C24" w:rsidRDefault="00FE6C24" w:rsidP="00FE6C24"/>
        </w:tc>
      </w:tr>
      <w:tr w:rsidR="00FE6C24" w:rsidRPr="00FE6C24" w14:paraId="200113E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9E68EA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FBDEE1" w14:textId="77777777" w:rsidR="00FE6C24" w:rsidRPr="00FE6C24" w:rsidRDefault="00FE6C24" w:rsidP="00FE6C24">
            <w:r w:rsidRPr="00FE6C24">
              <w:t>F.H.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256BF" w14:textId="77777777" w:rsidR="00FE6C24" w:rsidRPr="00FE6C24" w:rsidRDefault="00FE6C24" w:rsidP="00FE6C24">
            <w:proofErr w:type="spellStart"/>
            <w:r w:rsidRPr="00FE6C24">
              <w:t>Ferda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E6C4A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128698" w14:textId="77777777" w:rsidR="00FE6C24" w:rsidRPr="00FE6C24" w:rsidRDefault="00FE6C24" w:rsidP="00FE6C24">
            <w:r w:rsidRPr="00FE6C24">
              <w:t>Trip-</w:t>
            </w:r>
            <w:proofErr w:type="spellStart"/>
            <w:r w:rsidRPr="00FE6C24">
              <w:t>Abercrombie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8C245EC" w14:textId="77777777" w:rsidR="00FE6C24" w:rsidRPr="00FE6C24" w:rsidRDefault="00FE6C24" w:rsidP="00FE6C24"/>
        </w:tc>
      </w:tr>
      <w:tr w:rsidR="00FE6C24" w:rsidRPr="00FE6C24" w14:paraId="13E4A18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4653BFD" w14:textId="77777777" w:rsidR="00FE6C24" w:rsidRPr="00FE6C24" w:rsidRDefault="00FE6C24" w:rsidP="00FE6C24">
            <w:r w:rsidRPr="00FE6C24">
              <w:t>2004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BB4629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7F3FEE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C4474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F05DDE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14DE205" w14:textId="77777777" w:rsidR="00FE6C24" w:rsidRPr="00FE6C24" w:rsidRDefault="00FE6C24" w:rsidP="00FE6C24"/>
        </w:tc>
      </w:tr>
      <w:tr w:rsidR="00FE6C24" w:rsidRPr="00FE6C24" w14:paraId="56524AC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515650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D08A3D" w14:textId="77777777" w:rsidR="00FE6C24" w:rsidRPr="00FE6C24" w:rsidRDefault="00FE6C24" w:rsidP="00FE6C24">
            <w:r w:rsidRPr="00FE6C24">
              <w:t>C.M.J.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542CD0" w14:textId="77777777" w:rsidR="00FE6C24" w:rsidRPr="00FE6C24" w:rsidRDefault="00FE6C24" w:rsidP="00FE6C24">
            <w:r w:rsidRPr="00FE6C24">
              <w:t>Carel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47FB8F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der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8A682E" w14:textId="77777777" w:rsidR="00FE6C24" w:rsidRPr="00FE6C24" w:rsidRDefault="00FE6C24" w:rsidP="00FE6C24">
            <w:r w:rsidRPr="00FE6C24">
              <w:t>Staak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BCB6E46" w14:textId="77777777" w:rsidR="00FE6C24" w:rsidRPr="00FE6C24" w:rsidRDefault="00FE6C24" w:rsidP="00FE6C24"/>
        </w:tc>
      </w:tr>
      <w:tr w:rsidR="00FE6C24" w:rsidRPr="00FE6C24" w14:paraId="5703849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E0C460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E682A9" w14:textId="77777777" w:rsidR="00FE6C24" w:rsidRPr="00FE6C24" w:rsidRDefault="00FE6C24" w:rsidP="00FE6C24">
            <w:r w:rsidRPr="00FE6C24">
              <w:t>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2F4F41" w14:textId="77777777" w:rsidR="00FE6C24" w:rsidRPr="00FE6C24" w:rsidRDefault="00FE6C24" w:rsidP="00FE6C24">
            <w:r w:rsidRPr="00FE6C24">
              <w:t>Hans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0063D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389F8" w14:textId="77777777" w:rsidR="00FE6C24" w:rsidRPr="00FE6C24" w:rsidRDefault="00FE6C24" w:rsidP="00FE6C24">
            <w:r w:rsidRPr="00FE6C24">
              <w:t>Brian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BD0DEE3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44CCD7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D02F57E" w14:textId="77777777" w:rsidR="00FE6C24" w:rsidRPr="00FE6C24" w:rsidRDefault="00FE6C24" w:rsidP="00FE6C24">
            <w:r w:rsidRPr="00FE6C24">
              <w:t>2003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90ABAE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1701F0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B211D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63C4D7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783547B" w14:textId="77777777" w:rsidR="00FE6C24" w:rsidRPr="00FE6C24" w:rsidRDefault="00FE6C24" w:rsidP="00FE6C24"/>
        </w:tc>
      </w:tr>
      <w:tr w:rsidR="00FE6C24" w:rsidRPr="00FE6C24" w14:paraId="5D67C52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17460A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D70AB" w14:textId="77777777" w:rsidR="00FE6C24" w:rsidRPr="00FE6C24" w:rsidRDefault="00FE6C24" w:rsidP="00FE6C24">
            <w:r w:rsidRPr="00FE6C24">
              <w:t>A.W.J.M.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C7FD01" w14:textId="77777777" w:rsidR="00FE6C24" w:rsidRPr="00FE6C24" w:rsidRDefault="00FE6C24" w:rsidP="00FE6C24">
            <w:r w:rsidRPr="00FE6C24">
              <w:t>Joop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41E1A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79EEA0" w14:textId="77777777" w:rsidR="00FE6C24" w:rsidRPr="00FE6C24" w:rsidRDefault="00FE6C24" w:rsidP="00FE6C24">
            <w:r w:rsidRPr="00FE6C24">
              <w:t>Veelenturf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DC443BF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154706E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102A5E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A2A499" w14:textId="77777777" w:rsidR="00FE6C24" w:rsidRPr="00FE6C24" w:rsidRDefault="00FE6C24" w:rsidP="00FE6C24">
            <w:r w:rsidRPr="00FE6C24">
              <w:t>W.A.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913ECD" w14:textId="77777777" w:rsidR="00FE6C24" w:rsidRPr="00FE6C24" w:rsidRDefault="00FE6C24" w:rsidP="00FE6C24">
            <w:r w:rsidRPr="00FE6C24">
              <w:t>Wybren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23014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F60E6F" w14:textId="77777777" w:rsidR="00FE6C24" w:rsidRPr="00FE6C24" w:rsidRDefault="00FE6C24" w:rsidP="00FE6C24">
            <w:r w:rsidRPr="00FE6C24">
              <w:t>Bouwes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594B740" w14:textId="77777777" w:rsidR="00FE6C24" w:rsidRPr="00FE6C24" w:rsidRDefault="00FE6C24" w:rsidP="00FE6C24"/>
        </w:tc>
      </w:tr>
      <w:tr w:rsidR="00FE6C24" w:rsidRPr="00FE6C24" w14:paraId="1C4EE0A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0E111BA" w14:textId="77777777" w:rsidR="00FE6C24" w:rsidRPr="00FE6C24" w:rsidRDefault="00FE6C24" w:rsidP="00FE6C24">
            <w:r w:rsidRPr="00FE6C24">
              <w:t>2002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71FACA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AEF8A3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857C94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08FAE1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A8D5DA8" w14:textId="77777777" w:rsidR="00FE6C24" w:rsidRPr="00FE6C24" w:rsidRDefault="00FE6C24" w:rsidP="00FE6C24"/>
        </w:tc>
      </w:tr>
      <w:tr w:rsidR="00FE6C24" w:rsidRPr="00FE6C24" w14:paraId="4DD91AA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90D52C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2DED58" w14:textId="77777777" w:rsidR="00FE6C24" w:rsidRPr="00FE6C24" w:rsidRDefault="00FE6C24" w:rsidP="00FE6C24">
            <w:r w:rsidRPr="00FE6C24">
              <w:t>D.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F71A45" w14:textId="77777777" w:rsidR="00FE6C24" w:rsidRPr="00FE6C24" w:rsidRDefault="00FE6C24" w:rsidP="00FE6C24">
            <w:r w:rsidRPr="00FE6C24">
              <w:t>Dick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B77F9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78CDE" w14:textId="77777777" w:rsidR="00FE6C24" w:rsidRPr="00FE6C24" w:rsidRDefault="00FE6C24" w:rsidP="00FE6C24">
            <w:proofErr w:type="spellStart"/>
            <w:r w:rsidRPr="00FE6C24">
              <w:t>Snoeck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5D3EA88" w14:textId="77777777" w:rsidR="00FE6C24" w:rsidRPr="00FE6C24" w:rsidRDefault="00FE6C24" w:rsidP="00FE6C24"/>
        </w:tc>
      </w:tr>
      <w:tr w:rsidR="00FE6C24" w:rsidRPr="00FE6C24" w14:paraId="06DE922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CDF674F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8B0CDA" w14:textId="77777777" w:rsidR="00FE6C24" w:rsidRPr="00FE6C24" w:rsidRDefault="00FE6C24" w:rsidP="00FE6C24">
            <w:r w:rsidRPr="00FE6C24">
              <w:t>L.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78E828" w14:textId="77777777" w:rsidR="00FE6C24" w:rsidRPr="00FE6C24" w:rsidRDefault="00FE6C24" w:rsidP="00FE6C24">
            <w:r w:rsidRPr="00FE6C24">
              <w:t>Leo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6EFBA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B92D8D" w14:textId="77777777" w:rsidR="00FE6C24" w:rsidRPr="00FE6C24" w:rsidRDefault="00FE6C24" w:rsidP="00FE6C24">
            <w:proofErr w:type="spellStart"/>
            <w:r w:rsidRPr="00FE6C24">
              <w:t>Markensteyn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E156C0A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1210EB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39A9A52" w14:textId="77777777" w:rsidR="00FE6C24" w:rsidRPr="00FE6C24" w:rsidRDefault="00FE6C24" w:rsidP="00FE6C24">
            <w:r w:rsidRPr="00FE6C24">
              <w:t>2001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1F0AAF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E9E60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2B013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DBB225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D4DEA45" w14:textId="77777777" w:rsidR="00FE6C24" w:rsidRPr="00FE6C24" w:rsidRDefault="00FE6C24" w:rsidP="00FE6C24"/>
        </w:tc>
      </w:tr>
      <w:tr w:rsidR="00FE6C24" w:rsidRPr="00FE6C24" w14:paraId="3CA0196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C3E5E6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B903D6" w14:textId="77777777" w:rsidR="00FE6C24" w:rsidRPr="00FE6C24" w:rsidRDefault="00FE6C24" w:rsidP="00FE6C24">
            <w:r w:rsidRPr="00FE6C24">
              <w:t>M.E.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52858" w14:textId="77777777" w:rsidR="00FE6C24" w:rsidRPr="00FE6C24" w:rsidRDefault="00FE6C24" w:rsidP="00FE6C24">
            <w:r w:rsidRPr="00FE6C24">
              <w:t>Mariette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9EB2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C9EDB4" w14:textId="77777777" w:rsidR="00FE6C24" w:rsidRPr="00FE6C24" w:rsidRDefault="00FE6C24" w:rsidP="00FE6C24">
            <w:proofErr w:type="spellStart"/>
            <w:r w:rsidRPr="00FE6C24">
              <w:t>Gelein</w:t>
            </w:r>
            <w:proofErr w:type="spellEnd"/>
            <w:r w:rsidRPr="00FE6C24">
              <w:t xml:space="preserve"> </w:t>
            </w:r>
            <w:proofErr w:type="spellStart"/>
            <w:r w:rsidRPr="00FE6C24">
              <w:t>Vitringa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0B0E078" w14:textId="77777777" w:rsidR="00FE6C24" w:rsidRPr="00FE6C24" w:rsidRDefault="00FE6C24" w:rsidP="00FE6C24"/>
        </w:tc>
      </w:tr>
      <w:tr w:rsidR="00FE6C24" w:rsidRPr="00FE6C24" w14:paraId="192B2F4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4FBA55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03C0EC" w14:textId="77777777" w:rsidR="00FE6C24" w:rsidRPr="00FE6C24" w:rsidRDefault="00FE6C24" w:rsidP="00FE6C24">
            <w:r w:rsidRPr="00FE6C24">
              <w:t>P.B.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0CD2F0" w14:textId="77777777" w:rsidR="00FE6C24" w:rsidRPr="00FE6C24" w:rsidRDefault="00FE6C24" w:rsidP="00FE6C24">
            <w:r w:rsidRPr="00FE6C24">
              <w:t>Peter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04F35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F731C2" w14:textId="77777777" w:rsidR="00FE6C24" w:rsidRPr="00FE6C24" w:rsidRDefault="00FE6C24" w:rsidP="00FE6C24">
            <w:proofErr w:type="spellStart"/>
            <w:r w:rsidRPr="00FE6C24">
              <w:t>Elffers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93CB652" w14:textId="77777777" w:rsidR="00FE6C24" w:rsidRPr="00FE6C24" w:rsidRDefault="00FE6C24" w:rsidP="00FE6C24"/>
        </w:tc>
      </w:tr>
      <w:tr w:rsidR="00FE6C24" w:rsidRPr="00FE6C24" w14:paraId="073CC07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8C14ED9" w14:textId="77777777" w:rsidR="00FE6C24" w:rsidRPr="00FE6C24" w:rsidRDefault="00FE6C24" w:rsidP="00FE6C24">
            <w:r w:rsidRPr="00FE6C24">
              <w:t>2000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FA9A13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F58A12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BE8CB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29EAFB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0285B20" w14:textId="77777777" w:rsidR="00FE6C24" w:rsidRPr="00FE6C24" w:rsidRDefault="00FE6C24" w:rsidP="00FE6C24"/>
        </w:tc>
      </w:tr>
      <w:tr w:rsidR="00FE6C24" w:rsidRPr="00FE6C24" w14:paraId="61E7C7D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0AFF63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8547D0" w14:textId="77777777" w:rsidR="00FE6C24" w:rsidRPr="00FE6C24" w:rsidRDefault="00FE6C24" w:rsidP="00FE6C24">
            <w:r w:rsidRPr="00FE6C24">
              <w:t>T.F.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20DA5E" w14:textId="77777777" w:rsidR="00FE6C24" w:rsidRPr="00FE6C24" w:rsidRDefault="00FE6C24" w:rsidP="00FE6C24">
            <w:r w:rsidRPr="00FE6C24">
              <w:t>Teun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661FE5" w14:textId="77777777" w:rsidR="00FE6C24" w:rsidRPr="00FE6C24" w:rsidRDefault="00FE6C24" w:rsidP="00FE6C24">
            <w:proofErr w:type="gramStart"/>
            <w:r w:rsidRPr="00FE6C24">
              <w:t>de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E23C34" w14:textId="77777777" w:rsidR="00FE6C24" w:rsidRPr="00FE6C24" w:rsidRDefault="00FE6C24" w:rsidP="00FE6C24">
            <w:r w:rsidRPr="00FE6C24">
              <w:t>Nooijer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62C7095" w14:textId="77777777" w:rsidR="00FE6C24" w:rsidRPr="00FE6C24" w:rsidRDefault="00FE6C24" w:rsidP="00FE6C24"/>
        </w:tc>
      </w:tr>
      <w:tr w:rsidR="00FE6C24" w:rsidRPr="00FE6C24" w14:paraId="2464A67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3EB4AE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A5E6D9" w14:textId="77777777" w:rsidR="00FE6C24" w:rsidRPr="00FE6C24" w:rsidRDefault="00FE6C24" w:rsidP="00FE6C24">
            <w:r w:rsidRPr="00FE6C24">
              <w:t>J.P.M.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95E5A1" w14:textId="77777777" w:rsidR="00FE6C24" w:rsidRPr="00FE6C24" w:rsidRDefault="00FE6C24" w:rsidP="00FE6C24">
            <w:r w:rsidRPr="00FE6C24">
              <w:t>Jeroen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97205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BF7A33" w14:textId="77777777" w:rsidR="00FE6C24" w:rsidRPr="00FE6C24" w:rsidRDefault="00FE6C24" w:rsidP="00FE6C24">
            <w:proofErr w:type="spellStart"/>
            <w:r w:rsidRPr="00FE6C24">
              <w:t>Delmee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CBFC7E6" w14:textId="77777777" w:rsidR="00FE6C24" w:rsidRPr="00FE6C24" w:rsidRDefault="00FE6C24" w:rsidP="00FE6C24"/>
        </w:tc>
      </w:tr>
      <w:tr w:rsidR="00FE6C24" w:rsidRPr="00FE6C24" w14:paraId="0C28BBD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451CF0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805687" w14:textId="77777777" w:rsidR="00FE6C24" w:rsidRPr="00FE6C24" w:rsidRDefault="00FE6C24" w:rsidP="00FE6C24">
            <w:r w:rsidRPr="00FE6C24">
              <w:t>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842CBF" w14:textId="77777777" w:rsidR="00FE6C24" w:rsidRPr="00FE6C24" w:rsidRDefault="00FE6C24" w:rsidP="00FE6C24">
            <w:r w:rsidRPr="00FE6C24">
              <w:t>Johannes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B55B9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87EFF9" w14:textId="77777777" w:rsidR="00FE6C24" w:rsidRPr="00FE6C24" w:rsidRDefault="00FE6C24" w:rsidP="00FE6C24">
            <w:r w:rsidRPr="00FE6C24">
              <w:t>Veen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20DF2CF" w14:textId="77777777" w:rsidR="00FE6C24" w:rsidRPr="00FE6C24" w:rsidRDefault="00FE6C24" w:rsidP="00FE6C24"/>
        </w:tc>
      </w:tr>
      <w:tr w:rsidR="00FE6C24" w:rsidRPr="00FE6C24" w14:paraId="73919E9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1BB6D1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53FAF8" w14:textId="77777777" w:rsidR="00FE6C24" w:rsidRPr="00FE6C24" w:rsidRDefault="00FE6C24" w:rsidP="00FE6C24">
            <w:r w:rsidRPr="00FE6C24">
              <w:t>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CFD51C" w14:textId="77777777" w:rsidR="00FE6C24" w:rsidRPr="00FE6C24" w:rsidRDefault="00FE6C24" w:rsidP="00FE6C24">
            <w:r w:rsidRPr="00FE6C24">
              <w:t>Wouter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2F64EA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3F6BBA" w14:textId="77777777" w:rsidR="00FE6C24" w:rsidRPr="00FE6C24" w:rsidRDefault="00FE6C24" w:rsidP="00FE6C24">
            <w:r w:rsidRPr="00FE6C24">
              <w:t>Pelt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B14AF30" w14:textId="77777777" w:rsidR="00FE6C24" w:rsidRPr="00FE6C24" w:rsidRDefault="00FE6C24" w:rsidP="00FE6C24"/>
        </w:tc>
      </w:tr>
      <w:tr w:rsidR="00FE6C24" w:rsidRPr="00FE6C24" w14:paraId="04454BB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47D5AF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16E555" w14:textId="77777777" w:rsidR="00FE6C24" w:rsidRPr="00FE6C24" w:rsidRDefault="00FE6C24" w:rsidP="00FE6C24">
            <w:r w:rsidRPr="00FE6C24">
              <w:t>P.W.A.M.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68CB8A" w14:textId="77777777" w:rsidR="00FE6C24" w:rsidRPr="00FE6C24" w:rsidRDefault="00FE6C24" w:rsidP="00FE6C24">
            <w:r w:rsidRPr="00FE6C24">
              <w:t>Elly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5548E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DB4CC5" w14:textId="77777777" w:rsidR="00FE6C24" w:rsidRPr="00FE6C24" w:rsidRDefault="00FE6C24" w:rsidP="00FE6C24">
            <w:r w:rsidRPr="00FE6C24">
              <w:t>Terra – Kersten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E1CDC8A" w14:textId="77777777" w:rsidR="00FE6C24" w:rsidRPr="00FE6C24" w:rsidRDefault="00FE6C24" w:rsidP="00FE6C24"/>
        </w:tc>
      </w:tr>
      <w:tr w:rsidR="00FE6C24" w:rsidRPr="00FE6C24" w14:paraId="0C0DAC0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1774E9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0E5118" w14:textId="77777777" w:rsidR="00FE6C24" w:rsidRPr="00FE6C24" w:rsidRDefault="00FE6C24" w:rsidP="00FE6C24">
            <w:r w:rsidRPr="00FE6C24">
              <w:t>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49CA95" w14:textId="77777777" w:rsidR="00FE6C24" w:rsidRPr="00FE6C24" w:rsidRDefault="00FE6C24" w:rsidP="00FE6C24">
            <w:r w:rsidRPr="00FE6C24">
              <w:t>Remco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D66D4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8ED5C5" w14:textId="77777777" w:rsidR="00FE6C24" w:rsidRPr="00FE6C24" w:rsidRDefault="00FE6C24" w:rsidP="00FE6C24">
            <w:r w:rsidRPr="00FE6C24">
              <w:t>Wijk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2AB98B3" w14:textId="77777777" w:rsidR="00FE6C24" w:rsidRPr="00FE6C24" w:rsidRDefault="00FE6C24" w:rsidP="00FE6C24"/>
        </w:tc>
      </w:tr>
      <w:tr w:rsidR="00FE6C24" w:rsidRPr="00FE6C24" w14:paraId="2E09C9C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38C37F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4C5752" w14:textId="77777777" w:rsidR="00FE6C24" w:rsidRPr="00FE6C24" w:rsidRDefault="00FE6C24" w:rsidP="00FE6C24">
            <w:r w:rsidRPr="00FE6C24">
              <w:t>S.J.U.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BEBBF1" w14:textId="77777777" w:rsidR="00FE6C24" w:rsidRPr="00FE6C24" w:rsidRDefault="00FE6C24" w:rsidP="00FE6C24">
            <w:r w:rsidRPr="00FE6C24">
              <w:t>Suzan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3CD8C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5A36F" w14:textId="77777777" w:rsidR="00FE6C24" w:rsidRPr="00FE6C24" w:rsidRDefault="00FE6C24" w:rsidP="00FE6C24">
            <w:r w:rsidRPr="00FE6C24">
              <w:t>Veen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16BC24C" w14:textId="77777777" w:rsidR="00FE6C24" w:rsidRPr="00FE6C24" w:rsidRDefault="00FE6C24" w:rsidP="00FE6C24"/>
        </w:tc>
      </w:tr>
      <w:tr w:rsidR="00FE6C24" w:rsidRPr="00FE6C24" w14:paraId="1AD9350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88FC8C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15D461" w14:textId="77777777" w:rsidR="00FE6C24" w:rsidRPr="00FE6C24" w:rsidRDefault="00FE6C24" w:rsidP="00FE6C24">
            <w:r w:rsidRPr="00FE6C24">
              <w:t>E.A.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816A87" w14:textId="77777777" w:rsidR="00FE6C24" w:rsidRPr="00FE6C24" w:rsidRDefault="00FE6C24" w:rsidP="00FE6C24">
            <w:r w:rsidRPr="00FE6C24">
              <w:t>Erik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E075FD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B468C" w14:textId="77777777" w:rsidR="00FE6C24" w:rsidRPr="00FE6C24" w:rsidRDefault="00FE6C24" w:rsidP="00FE6C24">
            <w:r w:rsidRPr="00FE6C24">
              <w:t>Jazet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D6E4851" w14:textId="77777777" w:rsidR="00FE6C24" w:rsidRPr="00FE6C24" w:rsidRDefault="00FE6C24" w:rsidP="00FE6C24"/>
        </w:tc>
      </w:tr>
      <w:tr w:rsidR="00FE6C24" w:rsidRPr="00FE6C24" w14:paraId="291C11D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9D3183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54E04E" w14:textId="77777777" w:rsidR="00FE6C24" w:rsidRPr="00FE6C24" w:rsidRDefault="00FE6C24" w:rsidP="00FE6C24">
            <w:r w:rsidRPr="00FE6C24">
              <w:t>P.C.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2DE083" w14:textId="77777777" w:rsidR="00FE6C24" w:rsidRPr="00FE6C24" w:rsidRDefault="00FE6C24" w:rsidP="00FE6C24">
            <w:r w:rsidRPr="00FE6C24">
              <w:t>Peter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AC2B5" w14:textId="77777777" w:rsidR="00FE6C24" w:rsidRPr="00FE6C24" w:rsidRDefault="00FE6C24" w:rsidP="00FE6C24">
            <w:proofErr w:type="spellStart"/>
            <w:proofErr w:type="gramStart"/>
            <w:r w:rsidRPr="00FE6C24">
              <w:t>von</w:t>
            </w:r>
            <w:proofErr w:type="spellEnd"/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DC4750" w14:textId="77777777" w:rsidR="00FE6C24" w:rsidRPr="00FE6C24" w:rsidRDefault="00FE6C24" w:rsidP="00FE6C24">
            <w:proofErr w:type="spellStart"/>
            <w:r w:rsidRPr="00FE6C24">
              <w:t>Reth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CA88C53" w14:textId="77777777" w:rsidR="00FE6C24" w:rsidRPr="00FE6C24" w:rsidRDefault="00FE6C24" w:rsidP="00FE6C24"/>
        </w:tc>
      </w:tr>
      <w:tr w:rsidR="00FE6C24" w:rsidRPr="00FE6C24" w14:paraId="367FF8E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4E515B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FA2B7" w14:textId="77777777" w:rsidR="00FE6C24" w:rsidRPr="00FE6C24" w:rsidRDefault="00FE6C24" w:rsidP="00FE6C24">
            <w:r w:rsidRPr="00FE6C24">
              <w:t>M.E.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922304" w14:textId="77777777" w:rsidR="00FE6C24" w:rsidRPr="00FE6C24" w:rsidRDefault="00FE6C24" w:rsidP="00FE6C24">
            <w:r w:rsidRPr="00FE6C24">
              <w:t>Miriam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5636CF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815B52" w14:textId="77777777" w:rsidR="00FE6C24" w:rsidRPr="00FE6C24" w:rsidRDefault="00FE6C24" w:rsidP="00FE6C24">
            <w:r w:rsidRPr="00FE6C24">
              <w:t>Gemert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E993480" w14:textId="77777777" w:rsidR="00FE6C24" w:rsidRPr="00FE6C24" w:rsidRDefault="00FE6C24" w:rsidP="00FE6C24"/>
        </w:tc>
      </w:tr>
      <w:tr w:rsidR="00FE6C24" w:rsidRPr="00FE6C24" w14:paraId="2926E4A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67D818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FD5D0" w14:textId="77777777" w:rsidR="00FE6C24" w:rsidRPr="00FE6C24" w:rsidRDefault="00FE6C24" w:rsidP="00FE6C24">
            <w:r w:rsidRPr="00FE6C24">
              <w:t>H.C.A.M.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1A735D" w14:textId="77777777" w:rsidR="00FE6C24" w:rsidRPr="00FE6C24" w:rsidRDefault="00FE6C24" w:rsidP="00FE6C24">
            <w:r w:rsidRPr="00FE6C24">
              <w:t>Henk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C898B7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978DD5" w14:textId="77777777" w:rsidR="00FE6C24" w:rsidRPr="00FE6C24" w:rsidRDefault="00FE6C24" w:rsidP="00FE6C24">
            <w:r w:rsidRPr="00FE6C24">
              <w:t>Hoof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128E6B1" w14:textId="77777777" w:rsidR="00FE6C24" w:rsidRPr="00FE6C24" w:rsidRDefault="00FE6C24" w:rsidP="00FE6C24"/>
        </w:tc>
      </w:tr>
      <w:tr w:rsidR="00FE6C24" w:rsidRPr="00FE6C24" w14:paraId="663EE0C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41DA8A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DB5F3E" w14:textId="77777777" w:rsidR="00FE6C24" w:rsidRPr="00FE6C24" w:rsidRDefault="00FE6C24" w:rsidP="00FE6C24">
            <w:r w:rsidRPr="00FE6C24">
              <w:t>P.W.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E181D3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3E4D4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2662AC" w14:textId="77777777" w:rsidR="00FE6C24" w:rsidRPr="00FE6C24" w:rsidRDefault="00FE6C24" w:rsidP="00FE6C24">
            <w:r w:rsidRPr="00FE6C24">
              <w:t>Wisse Smit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0A432D4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1C44372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5414221" w14:textId="77777777" w:rsidR="00FE6C24" w:rsidRPr="00FE6C24" w:rsidRDefault="00FE6C24" w:rsidP="00FE6C24">
            <w:r w:rsidRPr="00FE6C24">
              <w:t>1999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92A2B1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780458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4B659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85C9A6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8958CB7" w14:textId="77777777" w:rsidR="00FE6C24" w:rsidRPr="00FE6C24" w:rsidRDefault="00FE6C24" w:rsidP="00FE6C24"/>
        </w:tc>
      </w:tr>
      <w:tr w:rsidR="00FE6C24" w:rsidRPr="00FE6C24" w14:paraId="5D648A2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004919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51E6BB" w14:textId="77777777" w:rsidR="00FE6C24" w:rsidRPr="00FE6C24" w:rsidRDefault="00FE6C24" w:rsidP="00FE6C24">
            <w:r w:rsidRPr="00FE6C24">
              <w:t>M.J.E.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0D7977" w14:textId="77777777" w:rsidR="00FE6C24" w:rsidRPr="00FE6C24" w:rsidRDefault="00FE6C24" w:rsidP="00FE6C24">
            <w:r w:rsidRPr="00FE6C24">
              <w:t>Marc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F9904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213A5A" w14:textId="77777777" w:rsidR="00FE6C24" w:rsidRPr="00FE6C24" w:rsidRDefault="00FE6C24" w:rsidP="00FE6C24">
            <w:r w:rsidRPr="00FE6C24">
              <w:t>Delissen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8C87606" w14:textId="77777777" w:rsidR="00FE6C24" w:rsidRPr="00FE6C24" w:rsidRDefault="00FE6C24" w:rsidP="00FE6C24"/>
        </w:tc>
      </w:tr>
      <w:tr w:rsidR="00FE6C24" w:rsidRPr="00FE6C24" w14:paraId="2C3AAE3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51539C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55B2C6" w14:textId="77777777" w:rsidR="00FE6C24" w:rsidRPr="00FE6C24" w:rsidRDefault="00FE6C24" w:rsidP="00FE6C24">
            <w:r w:rsidRPr="00FE6C24">
              <w:t>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B833F7" w14:textId="77777777" w:rsidR="00FE6C24" w:rsidRPr="00FE6C24" w:rsidRDefault="00FE6C24" w:rsidP="00FE6C24">
            <w:r w:rsidRPr="00FE6C24">
              <w:t>Max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AE62F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18A96D" w14:textId="77777777" w:rsidR="00FE6C24" w:rsidRPr="00FE6C24" w:rsidRDefault="00FE6C24" w:rsidP="00FE6C24">
            <w:r w:rsidRPr="00FE6C24">
              <w:t>Koops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7289DCE" w14:textId="77777777" w:rsidR="00FE6C24" w:rsidRPr="00FE6C24" w:rsidRDefault="00FE6C24" w:rsidP="00FE6C24"/>
        </w:tc>
      </w:tr>
      <w:tr w:rsidR="00FE6C24" w:rsidRPr="00FE6C24" w14:paraId="5A613DA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2397D2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82CB22" w14:textId="77777777" w:rsidR="00FE6C24" w:rsidRPr="00FE6C24" w:rsidRDefault="00FE6C24" w:rsidP="00FE6C24">
            <w:r w:rsidRPr="00FE6C24">
              <w:t>J.D.H.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B7B742" w14:textId="77777777" w:rsidR="00FE6C24" w:rsidRPr="00FE6C24" w:rsidRDefault="00FE6C24" w:rsidP="00FE6C24">
            <w:r w:rsidRPr="00FE6C24">
              <w:t>Irene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FE4BF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B65A90" w14:textId="77777777" w:rsidR="00FE6C24" w:rsidRPr="00FE6C24" w:rsidRDefault="00FE6C24" w:rsidP="00FE6C24">
            <w:r w:rsidRPr="00FE6C24">
              <w:t>Hendriks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4BD39DA" w14:textId="77777777" w:rsidR="00FE6C24" w:rsidRPr="00FE6C24" w:rsidRDefault="00FE6C24" w:rsidP="00FE6C24"/>
        </w:tc>
      </w:tr>
      <w:tr w:rsidR="00FE6C24" w:rsidRPr="00FE6C24" w14:paraId="3B898D5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F8636B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EE9DB1" w14:textId="77777777" w:rsidR="00FE6C24" w:rsidRPr="00FE6C24" w:rsidRDefault="00FE6C24" w:rsidP="00FE6C24">
            <w:r w:rsidRPr="00FE6C24">
              <w:t>H.A.M.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246F82" w14:textId="77777777" w:rsidR="00FE6C24" w:rsidRPr="00FE6C24" w:rsidRDefault="00FE6C24" w:rsidP="00FE6C24">
            <w:r w:rsidRPr="00FE6C24">
              <w:t>Harrie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D6B0C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47D6EC" w14:textId="77777777" w:rsidR="00FE6C24" w:rsidRPr="00FE6C24" w:rsidRDefault="00FE6C24" w:rsidP="00FE6C24">
            <w:proofErr w:type="spellStart"/>
            <w:r w:rsidRPr="00FE6C24">
              <w:t>Delmée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50CEA68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96E7DF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7004296" w14:textId="77777777" w:rsidR="00FE6C24" w:rsidRPr="00FE6C24" w:rsidRDefault="00FE6C24" w:rsidP="00FE6C24">
            <w:r w:rsidRPr="00FE6C24">
              <w:lastRenderedPageBreak/>
              <w:t>1998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073142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F996B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18510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E99C97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82909EC" w14:textId="77777777" w:rsidR="00FE6C24" w:rsidRPr="00FE6C24" w:rsidRDefault="00FE6C24" w:rsidP="00FE6C24"/>
        </w:tc>
      </w:tr>
      <w:tr w:rsidR="00FE6C24" w:rsidRPr="00FE6C24" w14:paraId="7F1B980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EE4829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73BF37" w14:textId="77777777" w:rsidR="00FE6C24" w:rsidRPr="00FE6C24" w:rsidRDefault="00FE6C24" w:rsidP="00FE6C24">
            <w:r w:rsidRPr="00FE6C24">
              <w:t>C.H.A.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7B7654" w14:textId="77777777" w:rsidR="00FE6C24" w:rsidRPr="00FE6C24" w:rsidRDefault="00FE6C24" w:rsidP="00FE6C24">
            <w:r w:rsidRPr="00FE6C24">
              <w:t>Carole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7723B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A23450" w14:textId="77777777" w:rsidR="00FE6C24" w:rsidRPr="00FE6C24" w:rsidRDefault="00FE6C24" w:rsidP="00FE6C24">
            <w:r w:rsidRPr="00FE6C24">
              <w:t>Thate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BBDE589" w14:textId="77777777" w:rsidR="00FE6C24" w:rsidRPr="00FE6C24" w:rsidRDefault="00FE6C24" w:rsidP="00FE6C24"/>
        </w:tc>
      </w:tr>
      <w:tr w:rsidR="00FE6C24" w:rsidRPr="00FE6C24" w14:paraId="35886AB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0A3330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E99DA2" w14:textId="77777777" w:rsidR="00FE6C24" w:rsidRPr="00FE6C24" w:rsidRDefault="00FE6C24" w:rsidP="00FE6C24">
            <w:r w:rsidRPr="00FE6C24">
              <w:t>J.E.G.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5146FC" w14:textId="77777777" w:rsidR="00FE6C24" w:rsidRPr="00FE6C24" w:rsidRDefault="00FE6C24" w:rsidP="00FE6C24">
            <w:r w:rsidRPr="00FE6C24">
              <w:t>Mans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1D2A8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F670E9" w14:textId="77777777" w:rsidR="00FE6C24" w:rsidRPr="00FE6C24" w:rsidRDefault="00FE6C24" w:rsidP="00FE6C24">
            <w:r w:rsidRPr="00FE6C24">
              <w:t>Lejeune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F568710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8F1B15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D73031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95E12" w14:textId="77777777" w:rsidR="00FE6C24" w:rsidRPr="00FE6C24" w:rsidRDefault="00FE6C24" w:rsidP="00FE6C24">
            <w:r w:rsidRPr="00FE6C24">
              <w:t>E.J.W.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AA98A" w14:textId="77777777" w:rsidR="00FE6C24" w:rsidRPr="00FE6C24" w:rsidRDefault="00FE6C24" w:rsidP="00FE6C24">
            <w:r w:rsidRPr="00FE6C24">
              <w:t>Ed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36D42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7668F0" w14:textId="77777777" w:rsidR="00FE6C24" w:rsidRPr="00FE6C24" w:rsidRDefault="00FE6C24" w:rsidP="00FE6C24">
            <w:proofErr w:type="spellStart"/>
            <w:r w:rsidRPr="00FE6C24">
              <w:t>Kanters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EA48792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48EC2E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B2D7DD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41B17E" w14:textId="77777777" w:rsidR="00FE6C24" w:rsidRPr="00FE6C24" w:rsidRDefault="00FE6C24" w:rsidP="00FE6C24">
            <w:r w:rsidRPr="00FE6C24">
              <w:t>A.W.A.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430971" w14:textId="77777777" w:rsidR="00FE6C24" w:rsidRPr="00FE6C24" w:rsidRDefault="00FE6C24" w:rsidP="00FE6C24">
            <w:r w:rsidRPr="00FE6C24">
              <w:t>André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CDDF4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FBC5F0" w14:textId="77777777" w:rsidR="00FE6C24" w:rsidRPr="00FE6C24" w:rsidRDefault="00FE6C24" w:rsidP="00FE6C24">
            <w:proofErr w:type="spellStart"/>
            <w:r w:rsidRPr="00FE6C24">
              <w:t>Hafkamp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9E580E6" w14:textId="77777777" w:rsidR="00FE6C24" w:rsidRPr="00FE6C24" w:rsidRDefault="00FE6C24" w:rsidP="00FE6C24"/>
        </w:tc>
      </w:tr>
      <w:tr w:rsidR="00FE6C24" w:rsidRPr="00FE6C24" w14:paraId="74F4278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3D91A5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D3B147" w14:textId="77777777" w:rsidR="00FE6C24" w:rsidRPr="00FE6C24" w:rsidRDefault="00FE6C24" w:rsidP="00FE6C24">
            <w:r w:rsidRPr="00FE6C24">
              <w:t>L.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44C371" w14:textId="77777777" w:rsidR="00FE6C24" w:rsidRPr="00FE6C24" w:rsidRDefault="00FE6C24" w:rsidP="00FE6C24">
            <w:r w:rsidRPr="00FE6C24">
              <w:t>Lex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0A86F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E78A91" w14:textId="77777777" w:rsidR="00FE6C24" w:rsidRPr="00FE6C24" w:rsidRDefault="00FE6C24" w:rsidP="00FE6C24">
            <w:proofErr w:type="spellStart"/>
            <w:r w:rsidRPr="00FE6C24">
              <w:t>Donia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2BBAD4D" w14:textId="77777777" w:rsidR="00FE6C24" w:rsidRPr="00FE6C24" w:rsidRDefault="00FE6C24" w:rsidP="00FE6C24"/>
        </w:tc>
      </w:tr>
      <w:tr w:rsidR="00FE6C24" w:rsidRPr="00FE6C24" w14:paraId="5E62037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59D6DF7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907A52" w14:textId="77777777" w:rsidR="00FE6C24" w:rsidRPr="00FE6C24" w:rsidRDefault="00FE6C24" w:rsidP="00FE6C24">
            <w:r w:rsidRPr="00FE6C24">
              <w:t>S.P.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B14A3F" w14:textId="77777777" w:rsidR="00FE6C24" w:rsidRPr="00FE6C24" w:rsidRDefault="00FE6C24" w:rsidP="00FE6C24">
            <w:r w:rsidRPr="00FE6C24">
              <w:t>Stephan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7A1E0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DF4697" w14:textId="77777777" w:rsidR="00FE6C24" w:rsidRPr="00FE6C24" w:rsidRDefault="00FE6C24" w:rsidP="00FE6C24">
            <w:r w:rsidRPr="00FE6C24">
              <w:t>Veen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FA3EA58" w14:textId="77777777" w:rsidR="00FE6C24" w:rsidRPr="00FE6C24" w:rsidRDefault="00FE6C24" w:rsidP="00FE6C24"/>
        </w:tc>
      </w:tr>
      <w:tr w:rsidR="00FE6C24" w:rsidRPr="00FE6C24" w14:paraId="6995BAA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12CC43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70BB89" w14:textId="77777777" w:rsidR="00FE6C24" w:rsidRPr="00FE6C24" w:rsidRDefault="00FE6C24" w:rsidP="00FE6C24">
            <w:r w:rsidRPr="00FE6C24">
              <w:t>L.G.J.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D76849" w14:textId="77777777" w:rsidR="00FE6C24" w:rsidRPr="00FE6C24" w:rsidRDefault="00FE6C24" w:rsidP="00FE6C24">
            <w:r w:rsidRPr="00FE6C24">
              <w:t>Leo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8997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B4B8CF" w14:textId="77777777" w:rsidR="00FE6C24" w:rsidRPr="00FE6C24" w:rsidRDefault="00FE6C24" w:rsidP="00FE6C24">
            <w:r w:rsidRPr="00FE6C24">
              <w:t>Drenth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C22AEB9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282AE2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026BBD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01D84A" w14:textId="77777777" w:rsidR="00FE6C24" w:rsidRPr="00FE6C24" w:rsidRDefault="00FE6C24" w:rsidP="00FE6C24">
            <w:r w:rsidRPr="00FE6C24">
              <w:t>J.M.W.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D361E7" w14:textId="77777777" w:rsidR="00FE6C24" w:rsidRPr="00FE6C24" w:rsidRDefault="00FE6C24" w:rsidP="00FE6C24">
            <w:r w:rsidRPr="00FE6C24">
              <w:t>Hans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5FBEA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21B715" w14:textId="77777777" w:rsidR="00FE6C24" w:rsidRPr="00FE6C24" w:rsidRDefault="00FE6C24" w:rsidP="00FE6C24">
            <w:proofErr w:type="spellStart"/>
            <w:r w:rsidRPr="00FE6C24">
              <w:t>Koppert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2794CC3" w14:textId="77777777" w:rsidR="00FE6C24" w:rsidRPr="00FE6C24" w:rsidRDefault="00FE6C24" w:rsidP="00FE6C24"/>
        </w:tc>
      </w:tr>
      <w:tr w:rsidR="00FE6C24" w:rsidRPr="00FE6C24" w14:paraId="0404E8A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A6012C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DBC8D" w14:textId="77777777" w:rsidR="00FE6C24" w:rsidRPr="00FE6C24" w:rsidRDefault="00FE6C24" w:rsidP="00FE6C24">
            <w:r w:rsidRPr="00FE6C24">
              <w:t>M.Y.E.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F76004" w14:textId="77777777" w:rsidR="00FE6C24" w:rsidRPr="00FE6C24" w:rsidRDefault="00FE6C24" w:rsidP="00FE6C24">
            <w:r w:rsidRPr="00FE6C24">
              <w:t>Mieke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2B376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F9E606" w14:textId="77777777" w:rsidR="00FE6C24" w:rsidRPr="00FE6C24" w:rsidRDefault="00FE6C24" w:rsidP="00FE6C24">
            <w:r w:rsidRPr="00FE6C24">
              <w:t>Veltman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5FA726F" w14:textId="77777777" w:rsidR="00FE6C24" w:rsidRPr="00FE6C24" w:rsidRDefault="00FE6C24" w:rsidP="00FE6C24"/>
        </w:tc>
      </w:tr>
      <w:tr w:rsidR="00FE6C24" w:rsidRPr="00FE6C24" w14:paraId="2D634F5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B5D86A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3EC3E" w14:textId="77777777" w:rsidR="00FE6C24" w:rsidRPr="00FE6C24" w:rsidRDefault="00FE6C24" w:rsidP="00FE6C24">
            <w:proofErr w:type="spellStart"/>
            <w:r w:rsidRPr="00FE6C24">
              <w:t>Ch.J.Th</w:t>
            </w:r>
            <w:proofErr w:type="spellEnd"/>
            <w:r w:rsidRPr="00FE6C24">
              <w:t>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8AE11C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EAE02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A681CD" w14:textId="77777777" w:rsidR="00FE6C24" w:rsidRPr="00FE6C24" w:rsidRDefault="00FE6C24" w:rsidP="00FE6C24">
            <w:proofErr w:type="spellStart"/>
            <w:r w:rsidRPr="00FE6C24">
              <w:t>Luyk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4CE6771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7194C51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5E6943E" w14:textId="77777777" w:rsidR="00FE6C24" w:rsidRPr="00FE6C24" w:rsidRDefault="00FE6C24" w:rsidP="00FE6C24">
            <w:r w:rsidRPr="00FE6C24">
              <w:t>1996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D1E2BF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F47328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F2A11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1AEE35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A3154F4" w14:textId="77777777" w:rsidR="00FE6C24" w:rsidRPr="00FE6C24" w:rsidRDefault="00FE6C24" w:rsidP="00FE6C24"/>
        </w:tc>
      </w:tr>
      <w:tr w:rsidR="00FE6C24" w:rsidRPr="00FE6C24" w14:paraId="4EE311F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35AFDB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C546F5" w14:textId="77777777" w:rsidR="00FE6C24" w:rsidRPr="00FE6C24" w:rsidRDefault="00FE6C24" w:rsidP="00FE6C24">
            <w:r w:rsidRPr="00FE6C24">
              <w:t>D.C.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FCBE5" w14:textId="77777777" w:rsidR="00FE6C24" w:rsidRPr="00FE6C24" w:rsidRDefault="00FE6C24" w:rsidP="00FE6C24">
            <w:r w:rsidRPr="00FE6C24">
              <w:t>Dick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7DCE14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57D6D2" w14:textId="77777777" w:rsidR="00FE6C24" w:rsidRPr="00FE6C24" w:rsidRDefault="00FE6C24" w:rsidP="00FE6C24">
            <w:r w:rsidRPr="00FE6C24">
              <w:t>Dommelen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AD8EC03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7EFBC55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836347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885283" w14:textId="77777777" w:rsidR="00FE6C24" w:rsidRPr="00FE6C24" w:rsidRDefault="00FE6C24" w:rsidP="00FE6C24">
            <w:r w:rsidRPr="00FE6C24">
              <w:t>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D240EF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11E664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C074CD" w14:textId="77777777" w:rsidR="00FE6C24" w:rsidRPr="00FE6C24" w:rsidRDefault="00FE6C24" w:rsidP="00FE6C24">
            <w:r w:rsidRPr="00FE6C24">
              <w:t>Polstra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64DBA95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CA23D6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BCF557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0E26DE" w14:textId="77777777" w:rsidR="00FE6C24" w:rsidRPr="00FE6C24" w:rsidRDefault="00FE6C24" w:rsidP="00FE6C24">
            <w:r w:rsidRPr="00FE6C24">
              <w:t>E.W.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F609C9" w14:textId="77777777" w:rsidR="00FE6C24" w:rsidRPr="00FE6C24" w:rsidRDefault="00FE6C24" w:rsidP="00FE6C24">
            <w:r w:rsidRPr="00FE6C24">
              <w:t>Noor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E236A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57FF03" w14:textId="77777777" w:rsidR="00FE6C24" w:rsidRPr="00FE6C24" w:rsidRDefault="00FE6C24" w:rsidP="00FE6C24">
            <w:r w:rsidRPr="00FE6C24">
              <w:t>Holsboer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1DED51C" w14:textId="77777777" w:rsidR="00FE6C24" w:rsidRPr="00FE6C24" w:rsidRDefault="00FE6C24" w:rsidP="00FE6C24"/>
        </w:tc>
      </w:tr>
      <w:tr w:rsidR="00FE6C24" w:rsidRPr="00FE6C24" w14:paraId="322759C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71B8FE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6BC9A9" w14:textId="77777777" w:rsidR="00FE6C24" w:rsidRPr="00FE6C24" w:rsidRDefault="00FE6C24" w:rsidP="00FE6C24">
            <w:r w:rsidRPr="00FE6C24">
              <w:t>J.A.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43C33" w14:textId="77777777" w:rsidR="00FE6C24" w:rsidRPr="00FE6C24" w:rsidRDefault="00FE6C24" w:rsidP="00FE6C24">
            <w:r w:rsidRPr="00FE6C24">
              <w:t>Jacqueline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26484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AF4D72" w14:textId="77777777" w:rsidR="00FE6C24" w:rsidRPr="00FE6C24" w:rsidRDefault="00FE6C24" w:rsidP="00FE6C24">
            <w:r w:rsidRPr="00FE6C24">
              <w:t>Toxopeus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D3AC1BD" w14:textId="77777777" w:rsidR="00FE6C24" w:rsidRPr="00FE6C24" w:rsidRDefault="00FE6C24" w:rsidP="00FE6C24"/>
        </w:tc>
      </w:tr>
      <w:tr w:rsidR="00FE6C24" w:rsidRPr="00FE6C24" w14:paraId="7724292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AAB491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2084A7" w14:textId="77777777" w:rsidR="00FE6C24" w:rsidRPr="00FE6C24" w:rsidRDefault="00FE6C24" w:rsidP="00FE6C24">
            <w:r w:rsidRPr="00FE6C24">
              <w:t>T.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8DA719" w14:textId="77777777" w:rsidR="00FE6C24" w:rsidRPr="00FE6C24" w:rsidRDefault="00FE6C24" w:rsidP="00FE6C24">
            <w:r w:rsidRPr="00FE6C24">
              <w:t>Taco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505F44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den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63B733" w14:textId="77777777" w:rsidR="00FE6C24" w:rsidRPr="00FE6C24" w:rsidRDefault="00FE6C24" w:rsidP="00FE6C24">
            <w:r w:rsidRPr="00FE6C24">
              <w:t>Honert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1781758" w14:textId="77777777" w:rsidR="00FE6C24" w:rsidRPr="00FE6C24" w:rsidRDefault="00FE6C24" w:rsidP="00FE6C24"/>
        </w:tc>
      </w:tr>
      <w:tr w:rsidR="00FE6C24" w:rsidRPr="00FE6C24" w14:paraId="124EE43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14C11D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5450FA" w14:textId="77777777" w:rsidR="00FE6C24" w:rsidRPr="00FE6C24" w:rsidRDefault="00FE6C24" w:rsidP="00FE6C24">
            <w:r w:rsidRPr="00FE6C24">
              <w:t>F.R.M.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B33654" w14:textId="77777777" w:rsidR="00FE6C24" w:rsidRPr="00FE6C24" w:rsidRDefault="00FE6C24" w:rsidP="00FE6C24">
            <w:r w:rsidRPr="00FE6C24">
              <w:t>Ronald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37EE2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B78257" w14:textId="77777777" w:rsidR="00FE6C24" w:rsidRPr="00FE6C24" w:rsidRDefault="00FE6C24" w:rsidP="00FE6C24">
            <w:r w:rsidRPr="00FE6C24">
              <w:t>Jansen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C102456" w14:textId="77777777" w:rsidR="00FE6C24" w:rsidRPr="00FE6C24" w:rsidRDefault="00FE6C24" w:rsidP="00FE6C24"/>
        </w:tc>
      </w:tr>
      <w:tr w:rsidR="00FE6C24" w:rsidRPr="00FE6C24" w14:paraId="5C753D9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794E37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E77139" w14:textId="77777777" w:rsidR="00FE6C24" w:rsidRPr="00FE6C24" w:rsidRDefault="00FE6C24" w:rsidP="00FE6C24">
            <w:r w:rsidRPr="00FE6C24">
              <w:t>H.R.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EF70A6" w14:textId="77777777" w:rsidR="00FE6C24" w:rsidRPr="00FE6C24" w:rsidRDefault="00FE6C24" w:rsidP="00FE6C24">
            <w:r w:rsidRPr="00FE6C24">
              <w:t>Koos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C15B1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D0191C" w14:textId="77777777" w:rsidR="00FE6C24" w:rsidRPr="00FE6C24" w:rsidRDefault="00FE6C24" w:rsidP="00FE6C24">
            <w:r w:rsidRPr="00FE6C24">
              <w:t>Formsma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C6010E8" w14:textId="77777777" w:rsidR="00FE6C24" w:rsidRPr="00FE6C24" w:rsidRDefault="00FE6C24" w:rsidP="00FE6C24"/>
        </w:tc>
      </w:tr>
      <w:tr w:rsidR="00FE6C24" w:rsidRPr="00FE6C24" w14:paraId="336010C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8C7C0B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39DD10" w14:textId="77777777" w:rsidR="00FE6C24" w:rsidRPr="00FE6C24" w:rsidRDefault="00FE6C24" w:rsidP="00FE6C24">
            <w:r w:rsidRPr="00FE6C24">
              <w:t>R.W.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E296D0" w14:textId="77777777" w:rsidR="00FE6C24" w:rsidRPr="00FE6C24" w:rsidRDefault="00FE6C24" w:rsidP="00FE6C24">
            <w:proofErr w:type="spellStart"/>
            <w:r w:rsidRPr="00FE6C24">
              <w:t>Roelant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C087E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2A5055" w14:textId="77777777" w:rsidR="00FE6C24" w:rsidRPr="00FE6C24" w:rsidRDefault="00FE6C24" w:rsidP="00FE6C24">
            <w:r w:rsidRPr="00FE6C24">
              <w:t>Oltmans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A58952E" w14:textId="77777777" w:rsidR="00FE6C24" w:rsidRPr="00FE6C24" w:rsidRDefault="00FE6C24" w:rsidP="00FE6C24"/>
        </w:tc>
      </w:tr>
      <w:tr w:rsidR="00FE6C24" w:rsidRPr="00FE6C24" w14:paraId="63F5CDE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77080E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EEDC0" w14:textId="77777777" w:rsidR="00FE6C24" w:rsidRPr="00FE6C24" w:rsidRDefault="00FE6C24" w:rsidP="00FE6C24">
            <w:r w:rsidRPr="00FE6C24">
              <w:t>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C39693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74453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914313" w14:textId="77777777" w:rsidR="00FE6C24" w:rsidRPr="00FE6C24" w:rsidRDefault="00FE6C24" w:rsidP="00FE6C24">
            <w:r w:rsidRPr="00FE6C24">
              <w:t>Brinkman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9C70ACA" w14:textId="77777777" w:rsidR="00FE6C24" w:rsidRPr="00FE6C24" w:rsidRDefault="00FE6C24" w:rsidP="00FE6C24"/>
        </w:tc>
      </w:tr>
      <w:tr w:rsidR="00FE6C24" w:rsidRPr="00FE6C24" w14:paraId="2E92C63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7E8438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733F26" w14:textId="77777777" w:rsidR="00FE6C24" w:rsidRPr="00FE6C24" w:rsidRDefault="00FE6C24" w:rsidP="00FE6C24">
            <w:r w:rsidRPr="00FE6C24">
              <w:t>M.B.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4A7BFB" w14:textId="77777777" w:rsidR="00FE6C24" w:rsidRPr="00FE6C24" w:rsidRDefault="00FE6C24" w:rsidP="00FE6C24">
            <w:r w:rsidRPr="00FE6C24">
              <w:t>Maurits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32A9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05DDF6" w14:textId="77777777" w:rsidR="00FE6C24" w:rsidRPr="00FE6C24" w:rsidRDefault="00FE6C24" w:rsidP="00FE6C24">
            <w:r w:rsidRPr="00FE6C24">
              <w:t>Crucq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B2110EB" w14:textId="77777777" w:rsidR="00FE6C24" w:rsidRPr="00FE6C24" w:rsidRDefault="00FE6C24" w:rsidP="00FE6C24"/>
        </w:tc>
      </w:tr>
      <w:tr w:rsidR="00FE6C24" w:rsidRPr="00FE6C24" w14:paraId="35E39CD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FCBD4D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B155A2" w14:textId="77777777" w:rsidR="00FE6C24" w:rsidRPr="00FE6C24" w:rsidRDefault="00FE6C24" w:rsidP="00FE6C24">
            <w:r w:rsidRPr="00FE6C24">
              <w:t>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2F08AA" w14:textId="77777777" w:rsidR="00FE6C24" w:rsidRPr="00FE6C24" w:rsidRDefault="00FE6C24" w:rsidP="00FE6C24">
            <w:r w:rsidRPr="00FE6C24">
              <w:t>Roberto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6C08F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A005AE" w14:textId="77777777" w:rsidR="00FE6C24" w:rsidRPr="00FE6C24" w:rsidRDefault="00FE6C24" w:rsidP="00FE6C24">
            <w:proofErr w:type="spellStart"/>
            <w:r w:rsidRPr="00FE6C24">
              <w:t>Tolentino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306C5EC" w14:textId="77777777" w:rsidR="00FE6C24" w:rsidRPr="00FE6C24" w:rsidRDefault="00FE6C24" w:rsidP="00FE6C24"/>
        </w:tc>
      </w:tr>
      <w:tr w:rsidR="00FE6C24" w:rsidRPr="00FE6C24" w14:paraId="7BE4BFA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803CC9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CD1626" w14:textId="77777777" w:rsidR="00FE6C24" w:rsidRPr="00FE6C24" w:rsidRDefault="00FE6C24" w:rsidP="00FE6C24">
            <w:r w:rsidRPr="00FE6C24">
              <w:t>W.A.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D7805B" w14:textId="77777777" w:rsidR="00FE6C24" w:rsidRPr="00FE6C24" w:rsidRDefault="00FE6C24" w:rsidP="00FE6C24">
            <w:r w:rsidRPr="00FE6C24">
              <w:t>Wietske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63E0A7" w14:textId="77777777" w:rsidR="00FE6C24" w:rsidRPr="00FE6C24" w:rsidRDefault="00FE6C24" w:rsidP="00FE6C24">
            <w:proofErr w:type="gramStart"/>
            <w:r w:rsidRPr="00FE6C24">
              <w:t>de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AE25FB" w14:textId="77777777" w:rsidR="00FE6C24" w:rsidRPr="00FE6C24" w:rsidRDefault="00FE6C24" w:rsidP="00FE6C24">
            <w:r w:rsidRPr="00FE6C24">
              <w:t>Ruiter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5F3FAAF" w14:textId="77777777" w:rsidR="00FE6C24" w:rsidRPr="00FE6C24" w:rsidRDefault="00FE6C24" w:rsidP="00FE6C24"/>
        </w:tc>
      </w:tr>
      <w:tr w:rsidR="00FE6C24" w:rsidRPr="00FE6C24" w14:paraId="1F72D54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199265D" w14:textId="77777777" w:rsidR="00FE6C24" w:rsidRPr="00FE6C24" w:rsidRDefault="00FE6C24" w:rsidP="00FE6C24">
            <w:r w:rsidRPr="00FE6C24">
              <w:t>1995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61765B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066038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A6120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0F17B2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40CF07E" w14:textId="77777777" w:rsidR="00FE6C24" w:rsidRPr="00FE6C24" w:rsidRDefault="00FE6C24" w:rsidP="00FE6C24"/>
        </w:tc>
      </w:tr>
      <w:tr w:rsidR="00FE6C24" w:rsidRPr="00FE6C24" w14:paraId="669A131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36D1E4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2E30B9" w14:textId="77777777" w:rsidR="00FE6C24" w:rsidRPr="00FE6C24" w:rsidRDefault="00FE6C24" w:rsidP="00FE6C24">
            <w:r w:rsidRPr="00FE6C24">
              <w:t>M.N.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10213D" w14:textId="77777777" w:rsidR="00FE6C24" w:rsidRPr="00FE6C24" w:rsidRDefault="00FE6C24" w:rsidP="00FE6C24">
            <w:r w:rsidRPr="00FE6C24">
              <w:t>Margo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D820E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737F4F" w14:textId="77777777" w:rsidR="00FE6C24" w:rsidRPr="00FE6C24" w:rsidRDefault="00FE6C24" w:rsidP="00FE6C24">
            <w:r w:rsidRPr="00FE6C24">
              <w:t>Plate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BE7CC6B" w14:textId="77777777" w:rsidR="00FE6C24" w:rsidRPr="00FE6C24" w:rsidRDefault="00FE6C24" w:rsidP="00FE6C24"/>
        </w:tc>
      </w:tr>
      <w:tr w:rsidR="00FE6C24" w:rsidRPr="00FE6C24" w14:paraId="0BD3F76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FDB3A9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646A08" w14:textId="77777777" w:rsidR="00FE6C24" w:rsidRPr="00FE6C24" w:rsidRDefault="00FE6C24" w:rsidP="00FE6C24">
            <w:proofErr w:type="spellStart"/>
            <w:r w:rsidRPr="00FE6C24">
              <w:t>J.J.Th</w:t>
            </w:r>
            <w:proofErr w:type="spellEnd"/>
            <w:r w:rsidRPr="00FE6C24">
              <w:t>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449C4F" w14:textId="77777777" w:rsidR="00FE6C24" w:rsidRPr="00FE6C24" w:rsidRDefault="00FE6C24" w:rsidP="00FE6C24">
            <w:r w:rsidRPr="00FE6C24">
              <w:t>Theodoor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D4FA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5820D" w14:textId="77777777" w:rsidR="00FE6C24" w:rsidRPr="00FE6C24" w:rsidRDefault="00FE6C24" w:rsidP="00FE6C24">
            <w:proofErr w:type="spellStart"/>
            <w:r w:rsidRPr="00FE6C24">
              <w:t>Doyer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26AF207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588504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DC7ADE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6704DB" w14:textId="77777777" w:rsidR="00FE6C24" w:rsidRPr="00FE6C24" w:rsidRDefault="00FE6C24" w:rsidP="00FE6C24">
            <w:r w:rsidRPr="00FE6C24">
              <w:t>C.J.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321728" w14:textId="77777777" w:rsidR="00FE6C24" w:rsidRPr="00FE6C24" w:rsidRDefault="00FE6C24" w:rsidP="00FE6C24">
            <w:r w:rsidRPr="00FE6C24">
              <w:t>Cees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AF2BF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3601FD" w14:textId="77777777" w:rsidR="00FE6C24" w:rsidRPr="00FE6C24" w:rsidRDefault="00FE6C24" w:rsidP="00FE6C24">
            <w:r w:rsidRPr="00FE6C24">
              <w:t>Bovelander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4F7125D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E2C03F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97B989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9AB86B" w14:textId="77777777" w:rsidR="00FE6C24" w:rsidRPr="00FE6C24" w:rsidRDefault="00FE6C24" w:rsidP="00FE6C24">
            <w:proofErr w:type="spellStart"/>
            <w:r w:rsidRPr="00FE6C24">
              <w:t>B.Th.W.M</w:t>
            </w:r>
            <w:proofErr w:type="spellEnd"/>
            <w:r w:rsidRPr="00FE6C24">
              <w:t>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A1C499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0018B7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C11D56" w14:textId="77777777" w:rsidR="00FE6C24" w:rsidRPr="00FE6C24" w:rsidRDefault="00FE6C24" w:rsidP="00FE6C24">
            <w:r w:rsidRPr="00FE6C24">
              <w:t>Oosten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98F6BEC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A1C496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9A1F725" w14:textId="77777777" w:rsidR="00FE6C24" w:rsidRPr="00FE6C24" w:rsidRDefault="00FE6C24" w:rsidP="00FE6C24">
            <w:r w:rsidRPr="00FE6C24">
              <w:t>1994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933869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E7D22F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773E34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99FE60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2C0662B" w14:textId="77777777" w:rsidR="00FE6C24" w:rsidRPr="00FE6C24" w:rsidRDefault="00FE6C24" w:rsidP="00FE6C24"/>
        </w:tc>
      </w:tr>
      <w:tr w:rsidR="00FE6C24" w:rsidRPr="00FE6C24" w14:paraId="7E0DAA4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A39B137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5063EB" w14:textId="77777777" w:rsidR="00FE6C24" w:rsidRPr="00FE6C24" w:rsidRDefault="00FE6C24" w:rsidP="00FE6C24">
            <w:r w:rsidRPr="00FE6C24">
              <w:t>F.J.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161F83" w14:textId="77777777" w:rsidR="00FE6C24" w:rsidRPr="00FE6C24" w:rsidRDefault="00FE6C24" w:rsidP="00FE6C24">
            <w:r w:rsidRPr="00FE6C24">
              <w:t>Floris Jan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C3C91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058159" w14:textId="77777777" w:rsidR="00FE6C24" w:rsidRPr="00FE6C24" w:rsidRDefault="00FE6C24" w:rsidP="00FE6C24">
            <w:r w:rsidRPr="00FE6C24">
              <w:t>Bovelander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03FE3AA" w14:textId="77777777" w:rsidR="00FE6C24" w:rsidRPr="00FE6C24" w:rsidRDefault="00FE6C24" w:rsidP="00FE6C24"/>
        </w:tc>
      </w:tr>
      <w:tr w:rsidR="00FE6C24" w:rsidRPr="00FE6C24" w14:paraId="33064B9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D4B38F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D64D33" w14:textId="77777777" w:rsidR="00FE6C24" w:rsidRPr="00FE6C24" w:rsidRDefault="00FE6C24" w:rsidP="00FE6C24">
            <w:r w:rsidRPr="00FE6C24">
              <w:t>W.F.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5C9125" w14:textId="77777777" w:rsidR="00FE6C24" w:rsidRPr="00FE6C24" w:rsidRDefault="00FE6C24" w:rsidP="00FE6C24">
            <w:proofErr w:type="spellStart"/>
            <w:r w:rsidRPr="00FE6C24">
              <w:t>Feke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38F66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51D5F0" w14:textId="77777777" w:rsidR="00FE6C24" w:rsidRPr="00FE6C24" w:rsidRDefault="00FE6C24" w:rsidP="00FE6C24">
            <w:r w:rsidRPr="00FE6C24">
              <w:t>Hendrikse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D893015" w14:textId="77777777" w:rsidR="00FE6C24" w:rsidRPr="00FE6C24" w:rsidRDefault="00FE6C24" w:rsidP="00FE6C24"/>
        </w:tc>
      </w:tr>
      <w:tr w:rsidR="00FE6C24" w:rsidRPr="00FE6C24" w14:paraId="0788CC1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38E3E37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F58877" w14:textId="77777777" w:rsidR="00FE6C24" w:rsidRPr="00FE6C24" w:rsidRDefault="00FE6C24" w:rsidP="00FE6C24">
            <w:r w:rsidRPr="00FE6C24">
              <w:t>J.L.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8117D2" w14:textId="77777777" w:rsidR="00FE6C24" w:rsidRPr="00FE6C24" w:rsidRDefault="00FE6C24" w:rsidP="00FE6C24">
            <w:proofErr w:type="spellStart"/>
            <w:r w:rsidRPr="00FE6C24">
              <w:t>Japik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7B9DE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616EA" w14:textId="77777777" w:rsidR="00FE6C24" w:rsidRPr="00FE6C24" w:rsidRDefault="00FE6C24" w:rsidP="00FE6C24">
            <w:r w:rsidRPr="00FE6C24">
              <w:t>Riemersma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F89E0FB" w14:textId="77777777" w:rsidR="00FE6C24" w:rsidRPr="00FE6C24" w:rsidRDefault="00FE6C24" w:rsidP="00FE6C24"/>
        </w:tc>
      </w:tr>
      <w:tr w:rsidR="00FE6C24" w:rsidRPr="00FE6C24" w14:paraId="632CB7F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60A25B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566A8C" w14:textId="77777777" w:rsidR="00FE6C24" w:rsidRPr="00FE6C24" w:rsidRDefault="00FE6C24" w:rsidP="00FE6C24">
            <w:r w:rsidRPr="00FE6C24">
              <w:t>L.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42611E" w14:textId="77777777" w:rsidR="00FE6C24" w:rsidRPr="00FE6C24" w:rsidRDefault="00FE6C24" w:rsidP="00FE6C24">
            <w:r w:rsidRPr="00FE6C24">
              <w:t>Lieke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9470E0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BB04F6" w14:textId="77777777" w:rsidR="00FE6C24" w:rsidRPr="00FE6C24" w:rsidRDefault="00FE6C24" w:rsidP="00FE6C24">
            <w:r w:rsidRPr="00FE6C24">
              <w:t>Oosten-Kliphuis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FBA2510" w14:textId="77777777" w:rsidR="00FE6C24" w:rsidRPr="00FE6C24" w:rsidRDefault="00FE6C24" w:rsidP="00FE6C24"/>
        </w:tc>
      </w:tr>
      <w:tr w:rsidR="00FE6C24" w:rsidRPr="00FE6C24" w14:paraId="1C3706F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59B7BAA" w14:textId="77777777" w:rsidR="00FE6C24" w:rsidRPr="00FE6C24" w:rsidRDefault="00FE6C24" w:rsidP="00FE6C24">
            <w:r w:rsidRPr="00FE6C24">
              <w:t>1993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E41447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EADAB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D62A5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23802F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FF95B78" w14:textId="77777777" w:rsidR="00FE6C24" w:rsidRPr="00FE6C24" w:rsidRDefault="00FE6C24" w:rsidP="00FE6C24"/>
        </w:tc>
      </w:tr>
      <w:tr w:rsidR="00FE6C24" w:rsidRPr="00FE6C24" w14:paraId="44A9911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6136C6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318AA0" w14:textId="77777777" w:rsidR="00FE6C24" w:rsidRPr="00FE6C24" w:rsidRDefault="00FE6C24" w:rsidP="00FE6C24">
            <w:r w:rsidRPr="00FE6C24">
              <w:t>D.J.W.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9FD73F" w14:textId="77777777" w:rsidR="00FE6C24" w:rsidRPr="00FE6C24" w:rsidRDefault="00FE6C24" w:rsidP="00FE6C24">
            <w:r w:rsidRPr="00FE6C24">
              <w:t>Dick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114B6D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876FA3" w14:textId="77777777" w:rsidR="00FE6C24" w:rsidRPr="00FE6C24" w:rsidRDefault="00FE6C24" w:rsidP="00FE6C24">
            <w:r w:rsidRPr="00FE6C24">
              <w:t>Boven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CD28E4A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6F7406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82EE70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61FE09" w14:textId="77777777" w:rsidR="00FE6C24" w:rsidRPr="00FE6C24" w:rsidRDefault="00FE6C24" w:rsidP="00FE6C24">
            <w:r w:rsidRPr="00FE6C24">
              <w:t>A.P.M.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5BA133" w14:textId="77777777" w:rsidR="00FE6C24" w:rsidRPr="00FE6C24" w:rsidRDefault="00FE6C24" w:rsidP="00FE6C24">
            <w:r w:rsidRPr="00FE6C24">
              <w:t>Ton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3D3C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215B1A" w14:textId="77777777" w:rsidR="00FE6C24" w:rsidRPr="00FE6C24" w:rsidRDefault="00FE6C24" w:rsidP="00FE6C24">
            <w:r w:rsidRPr="00FE6C24">
              <w:t>Lejeune-Appel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DB0E969" w14:textId="77777777" w:rsidR="00FE6C24" w:rsidRPr="00FE6C24" w:rsidRDefault="00FE6C24" w:rsidP="00FE6C24"/>
        </w:tc>
      </w:tr>
      <w:tr w:rsidR="00FE6C24" w:rsidRPr="00FE6C24" w14:paraId="6DD46A8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66D9DE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4FB0DD" w14:textId="77777777" w:rsidR="00FE6C24" w:rsidRPr="00FE6C24" w:rsidRDefault="00FE6C24" w:rsidP="00FE6C24">
            <w:r w:rsidRPr="00FE6C24">
              <w:t>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40D11F" w14:textId="77777777" w:rsidR="00FE6C24" w:rsidRPr="00FE6C24" w:rsidRDefault="00FE6C24" w:rsidP="00FE6C24">
            <w:r w:rsidRPr="00FE6C24">
              <w:t>Hannie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A36CF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97192" w14:textId="77777777" w:rsidR="00FE6C24" w:rsidRPr="00FE6C24" w:rsidRDefault="00FE6C24" w:rsidP="00FE6C24">
            <w:r w:rsidRPr="00FE6C24">
              <w:t>Leeflang-Poldervaart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CA695FB" w14:textId="77777777" w:rsidR="00FE6C24" w:rsidRPr="00FE6C24" w:rsidRDefault="00FE6C24" w:rsidP="00FE6C24"/>
        </w:tc>
      </w:tr>
      <w:tr w:rsidR="00FE6C24" w:rsidRPr="00FE6C24" w14:paraId="3E85BE7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9081E5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814408" w14:textId="77777777" w:rsidR="00FE6C24" w:rsidRPr="00FE6C24" w:rsidRDefault="00FE6C24" w:rsidP="00FE6C24">
            <w:r w:rsidRPr="00FE6C24">
              <w:t>B.M.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1B9882" w14:textId="77777777" w:rsidR="00FE6C24" w:rsidRPr="00FE6C24" w:rsidRDefault="00FE6C24" w:rsidP="00FE6C24">
            <w:r w:rsidRPr="00FE6C24">
              <w:t>Bert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B6968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B8C68D" w14:textId="77777777" w:rsidR="00FE6C24" w:rsidRPr="00FE6C24" w:rsidRDefault="00FE6C24" w:rsidP="00FE6C24">
            <w:r w:rsidRPr="00FE6C24">
              <w:t>Keulen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4A5FA73" w14:textId="77777777" w:rsidR="00FE6C24" w:rsidRPr="00FE6C24" w:rsidRDefault="00FE6C24" w:rsidP="00FE6C24"/>
        </w:tc>
      </w:tr>
      <w:tr w:rsidR="00FE6C24" w:rsidRPr="00FE6C24" w14:paraId="71C8189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BE95112" w14:textId="77777777" w:rsidR="00FE6C24" w:rsidRPr="00FE6C24" w:rsidRDefault="00FE6C24" w:rsidP="00FE6C24">
            <w:r w:rsidRPr="00FE6C24">
              <w:t>1992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D7F7F5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50325D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A91B1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81EEA4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CACF1E0" w14:textId="77777777" w:rsidR="00FE6C24" w:rsidRPr="00FE6C24" w:rsidRDefault="00FE6C24" w:rsidP="00FE6C24"/>
        </w:tc>
      </w:tr>
      <w:tr w:rsidR="00FE6C24" w:rsidRPr="00FE6C24" w14:paraId="0E234FF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463EFC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F2BBFA" w14:textId="77777777" w:rsidR="00FE6C24" w:rsidRPr="00FE6C24" w:rsidRDefault="00FE6C24" w:rsidP="00FE6C24">
            <w:r w:rsidRPr="00FE6C24">
              <w:t>J.W.D.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222404" w14:textId="77777777" w:rsidR="00FE6C24" w:rsidRPr="00FE6C24" w:rsidRDefault="00FE6C24" w:rsidP="00FE6C24">
            <w:r w:rsidRPr="00FE6C24">
              <w:t>Jan Willem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CC57C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50ABE9" w14:textId="77777777" w:rsidR="00FE6C24" w:rsidRPr="00FE6C24" w:rsidRDefault="00FE6C24" w:rsidP="00FE6C24">
            <w:r w:rsidRPr="00FE6C24">
              <w:t>Gast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ADFFE15" w14:textId="77777777" w:rsidR="00FE6C24" w:rsidRPr="00FE6C24" w:rsidRDefault="00FE6C24" w:rsidP="00FE6C24"/>
        </w:tc>
      </w:tr>
      <w:tr w:rsidR="00FE6C24" w:rsidRPr="00FE6C24" w14:paraId="6FC4A10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BBF4C2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D998C8" w14:textId="77777777" w:rsidR="00FE6C24" w:rsidRPr="00FE6C24" w:rsidRDefault="00FE6C24" w:rsidP="00FE6C24">
            <w:r w:rsidRPr="00FE6C24">
              <w:t>J.H.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C73368" w14:textId="77777777" w:rsidR="00FE6C24" w:rsidRPr="00FE6C24" w:rsidRDefault="00FE6C24" w:rsidP="00FE6C24">
            <w:r w:rsidRPr="00FE6C24">
              <w:t>Joep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0BF54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CD45C4" w14:textId="77777777" w:rsidR="00FE6C24" w:rsidRPr="00FE6C24" w:rsidRDefault="00FE6C24" w:rsidP="00FE6C24">
            <w:proofErr w:type="spellStart"/>
            <w:r w:rsidRPr="00FE6C24">
              <w:t>Brenninkmeijer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DFA20AF" w14:textId="77777777" w:rsidR="00FE6C24" w:rsidRPr="00FE6C24" w:rsidRDefault="00FE6C24" w:rsidP="00FE6C24"/>
        </w:tc>
      </w:tr>
      <w:tr w:rsidR="00FE6C24" w:rsidRPr="00FE6C24" w14:paraId="59D65FD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5637AD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6D55F7" w14:textId="77777777" w:rsidR="00FE6C24" w:rsidRPr="00FE6C24" w:rsidRDefault="00FE6C24" w:rsidP="00FE6C24">
            <w:r w:rsidRPr="00FE6C24">
              <w:t>J.I.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87AADD" w14:textId="77777777" w:rsidR="00FE6C24" w:rsidRPr="00FE6C24" w:rsidRDefault="00FE6C24" w:rsidP="00FE6C24">
            <w:r w:rsidRPr="00FE6C24">
              <w:t>Jolanda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B2BAB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22E43" w14:textId="77777777" w:rsidR="00FE6C24" w:rsidRPr="00FE6C24" w:rsidRDefault="00FE6C24" w:rsidP="00FE6C24">
            <w:proofErr w:type="spellStart"/>
            <w:r w:rsidRPr="00FE6C24">
              <w:t>Mohlmann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1A59F20" w14:textId="77777777" w:rsidR="00FE6C24" w:rsidRPr="00FE6C24" w:rsidRDefault="00FE6C24" w:rsidP="00FE6C24"/>
        </w:tc>
      </w:tr>
      <w:tr w:rsidR="00FE6C24" w:rsidRPr="00FE6C24" w14:paraId="7538CA0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027DDC7" w14:textId="77777777" w:rsidR="00FE6C24" w:rsidRPr="00FE6C24" w:rsidRDefault="00FE6C24" w:rsidP="00FE6C24">
            <w:r w:rsidRPr="00FE6C24">
              <w:t>1991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73DBE1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C7369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86B96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8400EF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6249A1A" w14:textId="77777777" w:rsidR="00FE6C24" w:rsidRPr="00FE6C24" w:rsidRDefault="00FE6C24" w:rsidP="00FE6C24"/>
        </w:tc>
      </w:tr>
      <w:tr w:rsidR="00FE6C24" w:rsidRPr="00FE6C24" w14:paraId="517C2B2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EAAA497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9040F" w14:textId="77777777" w:rsidR="00FE6C24" w:rsidRPr="00FE6C24" w:rsidRDefault="00FE6C24" w:rsidP="00FE6C24">
            <w:r w:rsidRPr="00FE6C24">
              <w:t>B.A.M.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D66B4" w14:textId="77777777" w:rsidR="00FE6C24" w:rsidRPr="00FE6C24" w:rsidRDefault="00FE6C24" w:rsidP="00FE6C24">
            <w:r w:rsidRPr="00FE6C24">
              <w:t>Trix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79C42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671848" w14:textId="77777777" w:rsidR="00FE6C24" w:rsidRPr="00FE6C24" w:rsidRDefault="00FE6C24" w:rsidP="00FE6C24">
            <w:r w:rsidRPr="00FE6C24">
              <w:t>Lemmens-</w:t>
            </w:r>
            <w:proofErr w:type="spellStart"/>
            <w:r w:rsidRPr="00FE6C24">
              <w:t>Nillesen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D1B759E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411925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39061A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FEAEAF" w14:textId="77777777" w:rsidR="00FE6C24" w:rsidRPr="00FE6C24" w:rsidRDefault="00FE6C24" w:rsidP="00FE6C24">
            <w:r w:rsidRPr="00FE6C24">
              <w:t>E.W.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0752B" w14:textId="77777777" w:rsidR="00FE6C24" w:rsidRPr="00FE6C24" w:rsidRDefault="00FE6C24" w:rsidP="00FE6C24">
            <w:r w:rsidRPr="00FE6C24">
              <w:t>Els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1BEDBC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der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7BE31E" w14:textId="77777777" w:rsidR="00FE6C24" w:rsidRPr="00FE6C24" w:rsidRDefault="00FE6C24" w:rsidP="00FE6C24">
            <w:proofErr w:type="spellStart"/>
            <w:r w:rsidRPr="00FE6C24">
              <w:t>Veldt</w:t>
            </w:r>
            <w:proofErr w:type="spellEnd"/>
            <w:r w:rsidRPr="00FE6C24">
              <w:t>-Leenheer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DC4DAFB" w14:textId="77777777" w:rsidR="00FE6C24" w:rsidRPr="00FE6C24" w:rsidRDefault="00FE6C24" w:rsidP="00FE6C24"/>
        </w:tc>
      </w:tr>
      <w:tr w:rsidR="00FE6C24" w:rsidRPr="00FE6C24" w14:paraId="53FE393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127240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9E5BB7" w14:textId="77777777" w:rsidR="00FE6C24" w:rsidRPr="00FE6C24" w:rsidRDefault="00FE6C24" w:rsidP="00FE6C24">
            <w:r w:rsidRPr="00FE6C24">
              <w:t>T.A.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314B47" w14:textId="77777777" w:rsidR="00FE6C24" w:rsidRPr="00FE6C24" w:rsidRDefault="00FE6C24" w:rsidP="00FE6C24">
            <w:r w:rsidRPr="00FE6C24">
              <w:t>Theo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21CDC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E0A6E8" w14:textId="77777777" w:rsidR="00FE6C24" w:rsidRPr="00FE6C24" w:rsidRDefault="00FE6C24" w:rsidP="00FE6C24">
            <w:proofErr w:type="spellStart"/>
            <w:r w:rsidRPr="00FE6C24">
              <w:t>Föster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56FFB08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30A60DB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AE5247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B4688F" w14:textId="77777777" w:rsidR="00FE6C24" w:rsidRPr="00FE6C24" w:rsidRDefault="00FE6C24" w:rsidP="00FE6C24">
            <w:r w:rsidRPr="00FE6C24">
              <w:t>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1BF76F" w14:textId="77777777" w:rsidR="00FE6C24" w:rsidRPr="00FE6C24" w:rsidRDefault="00FE6C24" w:rsidP="00FE6C24">
            <w:r w:rsidRPr="00FE6C24">
              <w:t>Will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F0541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D6A602" w14:textId="77777777" w:rsidR="00FE6C24" w:rsidRPr="00FE6C24" w:rsidRDefault="00FE6C24" w:rsidP="00FE6C24">
            <w:proofErr w:type="spellStart"/>
            <w:r w:rsidRPr="00FE6C24">
              <w:t>Limpens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5AB88A5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C72B11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D67FA6B" w14:textId="77777777" w:rsidR="00FE6C24" w:rsidRPr="00FE6C24" w:rsidRDefault="00FE6C24" w:rsidP="00FE6C24">
            <w:r w:rsidRPr="00FE6C24">
              <w:t>1990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FEC0C6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3646F7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D662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5563F3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FE84382" w14:textId="77777777" w:rsidR="00FE6C24" w:rsidRPr="00FE6C24" w:rsidRDefault="00FE6C24" w:rsidP="00FE6C24"/>
        </w:tc>
      </w:tr>
      <w:tr w:rsidR="00FE6C24" w:rsidRPr="00FE6C24" w14:paraId="51720E8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700713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02E9F9" w14:textId="77777777" w:rsidR="00FE6C24" w:rsidRPr="00FE6C24" w:rsidRDefault="00FE6C24" w:rsidP="00FE6C24">
            <w:r w:rsidRPr="00FE6C24">
              <w:t>C.J.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D6BD64" w14:textId="77777777" w:rsidR="00FE6C24" w:rsidRPr="00FE6C24" w:rsidRDefault="00FE6C24" w:rsidP="00FE6C24">
            <w:r w:rsidRPr="00FE6C24">
              <w:t>Cees-Jan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2C673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7F8FAE" w14:textId="77777777" w:rsidR="00FE6C24" w:rsidRPr="00FE6C24" w:rsidRDefault="00FE6C24" w:rsidP="00FE6C24">
            <w:r w:rsidRPr="00FE6C24">
              <w:t>Diepeveen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CB7C7A0" w14:textId="77777777" w:rsidR="00FE6C24" w:rsidRPr="00FE6C24" w:rsidRDefault="00FE6C24" w:rsidP="00FE6C24"/>
        </w:tc>
      </w:tr>
      <w:tr w:rsidR="00FE6C24" w:rsidRPr="00FE6C24" w14:paraId="13F2028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FA537B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A1C1" w14:textId="77777777" w:rsidR="00FE6C24" w:rsidRPr="00FE6C24" w:rsidRDefault="00FE6C24" w:rsidP="00FE6C24">
            <w:r w:rsidRPr="00FE6C24">
              <w:t>E.A.M.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E53204" w14:textId="77777777" w:rsidR="00FE6C24" w:rsidRPr="00FE6C24" w:rsidRDefault="00FE6C24" w:rsidP="00FE6C24">
            <w:r w:rsidRPr="00FE6C24">
              <w:t>Lisanne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CB98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26C729" w14:textId="77777777" w:rsidR="00FE6C24" w:rsidRPr="00FE6C24" w:rsidRDefault="00FE6C24" w:rsidP="00FE6C24">
            <w:r w:rsidRPr="00FE6C24">
              <w:t>Lejeune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8B35C8A" w14:textId="77777777" w:rsidR="00FE6C24" w:rsidRPr="00FE6C24" w:rsidRDefault="00FE6C24" w:rsidP="00FE6C24"/>
        </w:tc>
      </w:tr>
      <w:tr w:rsidR="00FE6C24" w:rsidRPr="00FE6C24" w14:paraId="3E15A70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657101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120F0A" w14:textId="77777777" w:rsidR="00FE6C24" w:rsidRPr="00FE6C24" w:rsidRDefault="00FE6C24" w:rsidP="00FE6C24">
            <w:r w:rsidRPr="00FE6C24">
              <w:t>T.M.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7B8B0" w14:textId="77777777" w:rsidR="00FE6C24" w:rsidRPr="00FE6C24" w:rsidRDefault="00FE6C24" w:rsidP="00FE6C24">
            <w:r w:rsidRPr="00FE6C24">
              <w:t>Tom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D531C6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‘t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E339E4" w14:textId="77777777" w:rsidR="00FE6C24" w:rsidRPr="00FE6C24" w:rsidRDefault="00FE6C24" w:rsidP="00FE6C24">
            <w:r w:rsidRPr="00FE6C24">
              <w:t>Hek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F30CC2C" w14:textId="77777777" w:rsidR="00FE6C24" w:rsidRPr="00FE6C24" w:rsidRDefault="00FE6C24" w:rsidP="00FE6C24"/>
        </w:tc>
      </w:tr>
      <w:tr w:rsidR="00FE6C24" w:rsidRPr="00FE6C24" w14:paraId="4CA0A30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FB47DF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5089AD" w14:textId="77777777" w:rsidR="00FE6C24" w:rsidRPr="00FE6C24" w:rsidRDefault="00FE6C24" w:rsidP="00FE6C24">
            <w:r w:rsidRPr="00FE6C24">
              <w:t>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BE86BD" w14:textId="77777777" w:rsidR="00FE6C24" w:rsidRPr="00FE6C24" w:rsidRDefault="00FE6C24" w:rsidP="00FE6C24">
            <w:r w:rsidRPr="00FE6C24">
              <w:t>Carina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43F92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B9DD47" w14:textId="77777777" w:rsidR="00FE6C24" w:rsidRPr="00FE6C24" w:rsidRDefault="00FE6C24" w:rsidP="00FE6C24">
            <w:r w:rsidRPr="00FE6C24">
              <w:t>Benninga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56AC8A7" w14:textId="77777777" w:rsidR="00FE6C24" w:rsidRPr="00FE6C24" w:rsidRDefault="00FE6C24" w:rsidP="00FE6C24"/>
        </w:tc>
      </w:tr>
      <w:tr w:rsidR="00FE6C24" w:rsidRPr="00FE6C24" w14:paraId="0BE89CD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99B471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04223D" w14:textId="77777777" w:rsidR="00FE6C24" w:rsidRPr="00FE6C24" w:rsidRDefault="00FE6C24" w:rsidP="00FE6C24">
            <w:r w:rsidRPr="00FE6C24">
              <w:t>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25DEB" w14:textId="77777777" w:rsidR="00FE6C24" w:rsidRPr="00FE6C24" w:rsidRDefault="00FE6C24" w:rsidP="00FE6C24">
            <w:r w:rsidRPr="00FE6C24">
              <w:t>Joost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F9DF74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FE523D" w14:textId="77777777" w:rsidR="00FE6C24" w:rsidRPr="00FE6C24" w:rsidRDefault="00FE6C24" w:rsidP="00FE6C24">
            <w:r w:rsidRPr="00FE6C24">
              <w:t>Bellaart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CA5B39E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859636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5D6129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94EC73" w14:textId="77777777" w:rsidR="00FE6C24" w:rsidRPr="00FE6C24" w:rsidRDefault="00FE6C24" w:rsidP="00FE6C24">
            <w:r w:rsidRPr="00FE6C24">
              <w:t>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3FC254" w14:textId="77777777" w:rsidR="00FE6C24" w:rsidRPr="00FE6C24" w:rsidRDefault="00FE6C24" w:rsidP="00FE6C24">
            <w:r w:rsidRPr="00FE6C24">
              <w:t>Hans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0F067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77663B" w14:textId="77777777" w:rsidR="00FE6C24" w:rsidRPr="00FE6C24" w:rsidRDefault="00FE6C24" w:rsidP="00FE6C24">
            <w:r w:rsidRPr="00FE6C24">
              <w:t>Jorritsma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B99DA53" w14:textId="77777777" w:rsidR="00FE6C24" w:rsidRPr="00FE6C24" w:rsidRDefault="00FE6C24" w:rsidP="00FE6C24"/>
        </w:tc>
      </w:tr>
      <w:tr w:rsidR="00FE6C24" w:rsidRPr="00FE6C24" w14:paraId="47752C8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847BB5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EBC12B" w14:textId="77777777" w:rsidR="00FE6C24" w:rsidRPr="00FE6C24" w:rsidRDefault="00FE6C24" w:rsidP="00FE6C24">
            <w:r w:rsidRPr="00FE6C24">
              <w:t>R.A.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E550D" w14:textId="77777777" w:rsidR="00FE6C24" w:rsidRPr="00FE6C24" w:rsidRDefault="00FE6C24" w:rsidP="00FE6C24">
            <w:r w:rsidRPr="00FE6C24">
              <w:t>Ruud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F1CA0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E08DD6" w14:textId="77777777" w:rsidR="00FE6C24" w:rsidRPr="00FE6C24" w:rsidRDefault="00FE6C24" w:rsidP="00FE6C24">
            <w:r w:rsidRPr="00FE6C24">
              <w:t>Verhagen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1AE5163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D5FB64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53A816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83FD86" w14:textId="77777777" w:rsidR="00FE6C24" w:rsidRPr="00FE6C24" w:rsidRDefault="00FE6C24" w:rsidP="00FE6C24">
            <w:r w:rsidRPr="00FE6C24">
              <w:t>G.Ch.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A1F018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84B09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76A170" w14:textId="77777777" w:rsidR="00FE6C24" w:rsidRPr="00FE6C24" w:rsidRDefault="00FE6C24" w:rsidP="00FE6C24">
            <w:r w:rsidRPr="00FE6C24">
              <w:t>Nijhof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C1C1BB5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162900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BE1E07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6C56E5" w14:textId="77777777" w:rsidR="00FE6C24" w:rsidRPr="00FE6C24" w:rsidRDefault="00FE6C24" w:rsidP="00FE6C24">
            <w:r w:rsidRPr="00FE6C24">
              <w:t>E.E.F.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4E752A" w14:textId="77777777" w:rsidR="00FE6C24" w:rsidRPr="00FE6C24" w:rsidRDefault="00FE6C24" w:rsidP="00FE6C24">
            <w:r w:rsidRPr="00FE6C24">
              <w:t>Bep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F1D4A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76EE72" w14:textId="77777777" w:rsidR="00FE6C24" w:rsidRPr="00FE6C24" w:rsidRDefault="00FE6C24" w:rsidP="00FE6C24">
            <w:r w:rsidRPr="00FE6C24">
              <w:t>Samson-van der Hert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7A6499B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7D10EE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D3B6842" w14:textId="77777777" w:rsidR="00FE6C24" w:rsidRPr="00FE6C24" w:rsidRDefault="00FE6C24" w:rsidP="00FE6C24">
            <w:r w:rsidRPr="00FE6C24">
              <w:t>1989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1B630D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B3B09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8AFDB4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33C29A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BBD4A1C" w14:textId="77777777" w:rsidR="00FE6C24" w:rsidRPr="00FE6C24" w:rsidRDefault="00FE6C24" w:rsidP="00FE6C24"/>
        </w:tc>
      </w:tr>
      <w:tr w:rsidR="00FE6C24" w:rsidRPr="00FE6C24" w14:paraId="4211AA3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A35A22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99F9FA" w14:textId="77777777" w:rsidR="00FE6C24" w:rsidRPr="00FE6C24" w:rsidRDefault="00FE6C24" w:rsidP="00FE6C24">
            <w:r w:rsidRPr="00FE6C24">
              <w:t>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179675" w14:textId="77777777" w:rsidR="00FE6C24" w:rsidRPr="00FE6C24" w:rsidRDefault="00FE6C24" w:rsidP="00FE6C24">
            <w:r w:rsidRPr="00FE6C24">
              <w:t>Jan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F3C78B" w14:textId="77777777" w:rsidR="00FE6C24" w:rsidRPr="00FE6C24" w:rsidRDefault="00FE6C24" w:rsidP="00FE6C24">
            <w:proofErr w:type="gramStart"/>
            <w:r w:rsidRPr="00FE6C24">
              <w:t>de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3AEC72" w14:textId="77777777" w:rsidR="00FE6C24" w:rsidRPr="00FE6C24" w:rsidRDefault="00FE6C24" w:rsidP="00FE6C24">
            <w:r w:rsidRPr="00FE6C24">
              <w:t>Vries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D8DC028" w14:textId="77777777" w:rsidR="00FE6C24" w:rsidRPr="00FE6C24" w:rsidRDefault="00FE6C24" w:rsidP="00FE6C24"/>
        </w:tc>
      </w:tr>
      <w:tr w:rsidR="00FE6C24" w:rsidRPr="00FE6C24" w14:paraId="5D9161F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ABB677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7DA450" w14:textId="77777777" w:rsidR="00FE6C24" w:rsidRPr="00FE6C24" w:rsidRDefault="00FE6C24" w:rsidP="00FE6C24">
            <w:r w:rsidRPr="00FE6C24">
              <w:t>K.H.H.J.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15679A" w14:textId="77777777" w:rsidR="00FE6C24" w:rsidRPr="00FE6C24" w:rsidRDefault="00FE6C24" w:rsidP="00FE6C24">
            <w:r w:rsidRPr="00FE6C24">
              <w:t>Karel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34774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D0D40D" w14:textId="77777777" w:rsidR="00FE6C24" w:rsidRPr="00FE6C24" w:rsidRDefault="00FE6C24" w:rsidP="00FE6C24">
            <w:proofErr w:type="spellStart"/>
            <w:r w:rsidRPr="00FE6C24">
              <w:t>Kuhlmann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E640143" w14:textId="77777777" w:rsidR="00FE6C24" w:rsidRPr="00FE6C24" w:rsidRDefault="00FE6C24" w:rsidP="00FE6C24"/>
        </w:tc>
      </w:tr>
      <w:tr w:rsidR="00FE6C24" w:rsidRPr="00FE6C24" w14:paraId="36DE54A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D695AD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DBBF9" w14:textId="77777777" w:rsidR="00FE6C24" w:rsidRPr="00FE6C24" w:rsidRDefault="00FE6C24" w:rsidP="00FE6C24">
            <w:r w:rsidRPr="00FE6C24">
              <w:t>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B11434" w14:textId="77777777" w:rsidR="00FE6C24" w:rsidRPr="00FE6C24" w:rsidRDefault="00FE6C24" w:rsidP="00FE6C24">
            <w:r w:rsidRPr="00FE6C24">
              <w:t>Jack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60D31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8E64FC" w14:textId="77777777" w:rsidR="00FE6C24" w:rsidRPr="00FE6C24" w:rsidRDefault="00FE6C24" w:rsidP="00FE6C24">
            <w:proofErr w:type="spellStart"/>
            <w:r w:rsidRPr="00FE6C24">
              <w:t>Querens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6C4CC4C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85CC5C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A626AB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A53629" w14:textId="77777777" w:rsidR="00FE6C24" w:rsidRPr="00FE6C24" w:rsidRDefault="00FE6C24" w:rsidP="00FE6C24">
            <w:r w:rsidRPr="00FE6C24">
              <w:t>J.C.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1BC5DE" w14:textId="77777777" w:rsidR="00FE6C24" w:rsidRPr="00FE6C24" w:rsidRDefault="00FE6C24" w:rsidP="00FE6C24">
            <w:r w:rsidRPr="00FE6C24">
              <w:t>Jan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2C2F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7E7E75" w14:textId="77777777" w:rsidR="00FE6C24" w:rsidRPr="00FE6C24" w:rsidRDefault="00FE6C24" w:rsidP="00FE6C24">
            <w:proofErr w:type="spellStart"/>
            <w:r w:rsidRPr="00FE6C24">
              <w:t>Strick</w:t>
            </w:r>
            <w:proofErr w:type="spellEnd"/>
            <w:r w:rsidRPr="00FE6C24">
              <w:t xml:space="preserve"> van Linschoten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7C62A98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76FDD43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A1B9AAF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0A2B68" w14:textId="77777777" w:rsidR="00FE6C24" w:rsidRPr="00FE6C24" w:rsidRDefault="00FE6C24" w:rsidP="00FE6C24">
            <w:r w:rsidRPr="00FE6C24">
              <w:t>J.W.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2FE3C2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41856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A7D167" w14:textId="77777777" w:rsidR="00FE6C24" w:rsidRPr="00FE6C24" w:rsidRDefault="00FE6C24" w:rsidP="00FE6C24">
            <w:proofErr w:type="spellStart"/>
            <w:r w:rsidRPr="00FE6C24">
              <w:t>Canters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A194877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D51E33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2C36421" w14:textId="77777777" w:rsidR="00FE6C24" w:rsidRPr="00FE6C24" w:rsidRDefault="00FE6C24" w:rsidP="00FE6C24">
            <w:r w:rsidRPr="00FE6C24">
              <w:t>1987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E4FC2A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AA9740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79416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CDD285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7121F92" w14:textId="77777777" w:rsidR="00FE6C24" w:rsidRPr="00FE6C24" w:rsidRDefault="00FE6C24" w:rsidP="00FE6C24"/>
        </w:tc>
      </w:tr>
      <w:tr w:rsidR="00FE6C24" w:rsidRPr="00FE6C24" w14:paraId="64FC612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986207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7BE75" w14:textId="77777777" w:rsidR="00FE6C24" w:rsidRPr="00FE6C24" w:rsidRDefault="00FE6C24" w:rsidP="00FE6C24">
            <w:r w:rsidRPr="00FE6C24">
              <w:t>A.S.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7270CE" w14:textId="77777777" w:rsidR="00FE6C24" w:rsidRPr="00FE6C24" w:rsidRDefault="00FE6C24" w:rsidP="00FE6C24">
            <w:r w:rsidRPr="00FE6C24">
              <w:t>Aart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5E9B0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6E2FB1" w14:textId="77777777" w:rsidR="00FE6C24" w:rsidRPr="00FE6C24" w:rsidRDefault="00FE6C24" w:rsidP="00FE6C24">
            <w:r w:rsidRPr="00FE6C24">
              <w:t>Brederode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0284C1A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3715E16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127071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4861AA" w14:textId="77777777" w:rsidR="00FE6C24" w:rsidRPr="00FE6C24" w:rsidRDefault="00FE6C24" w:rsidP="00FE6C24">
            <w:r w:rsidRPr="00FE6C24">
              <w:t>T.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77BD8" w14:textId="77777777" w:rsidR="00FE6C24" w:rsidRPr="00FE6C24" w:rsidRDefault="00FE6C24" w:rsidP="00FE6C24">
            <w:r w:rsidRPr="00FE6C24">
              <w:t>Ties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6D31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CC764A" w14:textId="77777777" w:rsidR="00FE6C24" w:rsidRPr="00FE6C24" w:rsidRDefault="00FE6C24" w:rsidP="00FE6C24">
            <w:r w:rsidRPr="00FE6C24">
              <w:t>Kruize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BE2CE6C" w14:textId="77777777" w:rsidR="00FE6C24" w:rsidRPr="00FE6C24" w:rsidRDefault="00FE6C24" w:rsidP="00FE6C24"/>
        </w:tc>
      </w:tr>
      <w:tr w:rsidR="00FE6C24" w:rsidRPr="00FE6C24" w14:paraId="49F8479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D74C990" w14:textId="77777777" w:rsidR="00FE6C24" w:rsidRPr="00FE6C24" w:rsidRDefault="00FE6C24" w:rsidP="00FE6C24">
            <w:r w:rsidRPr="00FE6C24">
              <w:t>1986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658C67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C82542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4A26A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B987B2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29785E4" w14:textId="77777777" w:rsidR="00FE6C24" w:rsidRPr="00FE6C24" w:rsidRDefault="00FE6C24" w:rsidP="00FE6C24"/>
        </w:tc>
      </w:tr>
      <w:tr w:rsidR="00FE6C24" w:rsidRPr="00FE6C24" w14:paraId="150265C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4DEEB1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EE4BB2" w14:textId="77777777" w:rsidR="00FE6C24" w:rsidRPr="00FE6C24" w:rsidRDefault="00FE6C24" w:rsidP="00FE6C24">
            <w:r w:rsidRPr="00FE6C24">
              <w:t>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DA99D1" w14:textId="77777777" w:rsidR="00FE6C24" w:rsidRPr="00FE6C24" w:rsidRDefault="00FE6C24" w:rsidP="00FE6C24">
            <w:r w:rsidRPr="00FE6C24">
              <w:t>Cora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4BE2EF" w14:textId="77777777" w:rsidR="00FE6C24" w:rsidRPr="00FE6C24" w:rsidRDefault="00FE6C24" w:rsidP="00FE6C24">
            <w:proofErr w:type="gramStart"/>
            <w:r w:rsidRPr="00FE6C24">
              <w:t>de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4DB5FB" w14:textId="77777777" w:rsidR="00FE6C24" w:rsidRPr="00FE6C24" w:rsidRDefault="00FE6C24" w:rsidP="00FE6C24">
            <w:r w:rsidRPr="00FE6C24">
              <w:t xml:space="preserve">Wilde – de </w:t>
            </w:r>
            <w:proofErr w:type="spellStart"/>
            <w:r w:rsidRPr="00FE6C24">
              <w:t>Grooth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D4B18C8" w14:textId="77777777" w:rsidR="00FE6C24" w:rsidRPr="00FE6C24" w:rsidRDefault="00FE6C24" w:rsidP="00FE6C24"/>
        </w:tc>
      </w:tr>
      <w:tr w:rsidR="00FE6C24" w:rsidRPr="00FE6C24" w14:paraId="4CFA5EF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8077B2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0D5F29" w14:textId="77777777" w:rsidR="00FE6C24" w:rsidRPr="00FE6C24" w:rsidRDefault="00FE6C24" w:rsidP="00FE6C24">
            <w:r w:rsidRPr="00FE6C24">
              <w:t>D.E.M.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8A4BB" w14:textId="77777777" w:rsidR="00FE6C24" w:rsidRPr="00FE6C24" w:rsidRDefault="00FE6C24" w:rsidP="00FE6C24">
            <w:r w:rsidRPr="00FE6C24">
              <w:t>Dorette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A43EB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072029" w14:textId="77777777" w:rsidR="00FE6C24" w:rsidRPr="00FE6C24" w:rsidRDefault="00FE6C24" w:rsidP="00FE6C24">
            <w:proofErr w:type="spellStart"/>
            <w:r w:rsidRPr="00FE6C24">
              <w:t>Ypenburg-Woltring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869C6BF" w14:textId="77777777" w:rsidR="00FE6C24" w:rsidRPr="00FE6C24" w:rsidRDefault="00FE6C24" w:rsidP="00FE6C24"/>
        </w:tc>
      </w:tr>
      <w:tr w:rsidR="00FE6C24" w:rsidRPr="00FE6C24" w14:paraId="16993DA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C1ABBF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A9EB70" w14:textId="77777777" w:rsidR="00FE6C24" w:rsidRPr="00FE6C24" w:rsidRDefault="00FE6C24" w:rsidP="00FE6C24">
            <w:r w:rsidRPr="00FE6C24">
              <w:t>M.Y.C.G.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BA196D" w14:textId="77777777" w:rsidR="00FE6C24" w:rsidRPr="00FE6C24" w:rsidRDefault="00FE6C24" w:rsidP="00FE6C24">
            <w:r w:rsidRPr="00FE6C24">
              <w:t>Marjolein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6E607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775DFE" w14:textId="77777777" w:rsidR="00FE6C24" w:rsidRPr="00FE6C24" w:rsidRDefault="00FE6C24" w:rsidP="00FE6C24">
            <w:r w:rsidRPr="00FE6C24">
              <w:t>Bolhuis-Eijsvogel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A5DABEC" w14:textId="77777777" w:rsidR="00FE6C24" w:rsidRPr="00FE6C24" w:rsidRDefault="00FE6C24" w:rsidP="00FE6C24"/>
        </w:tc>
      </w:tr>
      <w:tr w:rsidR="00FE6C24" w:rsidRPr="00FE6C24" w14:paraId="3757B51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FDDE22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394FB3" w14:textId="77777777" w:rsidR="00FE6C24" w:rsidRPr="00FE6C24" w:rsidRDefault="00FE6C24" w:rsidP="00FE6C24">
            <w:r w:rsidRPr="00FE6C24">
              <w:t>B.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B370F4" w14:textId="77777777" w:rsidR="00FE6C24" w:rsidRPr="00FE6C24" w:rsidRDefault="00FE6C24" w:rsidP="00FE6C24">
            <w:r w:rsidRPr="00FE6C24">
              <w:t>Bob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00FBD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CA073F" w14:textId="77777777" w:rsidR="00FE6C24" w:rsidRPr="00FE6C24" w:rsidRDefault="00FE6C24" w:rsidP="00FE6C24">
            <w:r w:rsidRPr="00FE6C24">
              <w:t>Davidzon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B84F92A" w14:textId="77777777" w:rsidR="00FE6C24" w:rsidRPr="00FE6C24" w:rsidRDefault="00FE6C24" w:rsidP="00FE6C24"/>
        </w:tc>
      </w:tr>
      <w:tr w:rsidR="00FE6C24" w:rsidRPr="00FE6C24" w14:paraId="0699C52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ACA544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0FC802" w14:textId="77777777" w:rsidR="00FE6C24" w:rsidRPr="00FE6C24" w:rsidRDefault="00FE6C24" w:rsidP="00FE6C24">
            <w:r w:rsidRPr="00FE6C24">
              <w:t>S.P.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78F8FA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F4593A" w14:textId="77777777" w:rsidR="00FE6C24" w:rsidRPr="00FE6C24" w:rsidRDefault="00FE6C24" w:rsidP="00FE6C24">
            <w:proofErr w:type="spellStart"/>
            <w:proofErr w:type="gramStart"/>
            <w:r w:rsidRPr="00FE6C24">
              <w:t>von</w:t>
            </w:r>
            <w:proofErr w:type="spellEnd"/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0FC7B5" w14:textId="77777777" w:rsidR="00FE6C24" w:rsidRPr="00FE6C24" w:rsidRDefault="00FE6C24" w:rsidP="00FE6C24">
            <w:r w:rsidRPr="00FE6C24">
              <w:t>Weiler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76D4918" w14:textId="77777777" w:rsidR="00FE6C24" w:rsidRPr="00FE6C24" w:rsidRDefault="00FE6C24" w:rsidP="00FE6C24"/>
        </w:tc>
      </w:tr>
      <w:tr w:rsidR="00FE6C24" w:rsidRPr="00FE6C24" w14:paraId="424103E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42C71A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111EBC" w14:textId="77777777" w:rsidR="00FE6C24" w:rsidRPr="00FE6C24" w:rsidRDefault="00FE6C24" w:rsidP="00FE6C24">
            <w:r w:rsidRPr="00FE6C24">
              <w:t>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D4F0EE" w14:textId="77777777" w:rsidR="00FE6C24" w:rsidRPr="00FE6C24" w:rsidRDefault="00FE6C24" w:rsidP="00FE6C24">
            <w:r w:rsidRPr="00FE6C24">
              <w:t>Rob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2BC41D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den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F445B" w14:textId="77777777" w:rsidR="00FE6C24" w:rsidRPr="00FE6C24" w:rsidRDefault="00FE6C24" w:rsidP="00FE6C24">
            <w:r w:rsidRPr="00FE6C24">
              <w:t>Brink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9BE3D42" w14:textId="77777777" w:rsidR="00FE6C24" w:rsidRPr="00FE6C24" w:rsidRDefault="00FE6C24" w:rsidP="00FE6C24"/>
        </w:tc>
      </w:tr>
      <w:tr w:rsidR="00FE6C24" w:rsidRPr="00FE6C24" w14:paraId="75BFB1B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33EFF6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D9918D" w14:textId="77777777" w:rsidR="00FE6C24" w:rsidRPr="00FE6C24" w:rsidRDefault="00FE6C24" w:rsidP="00FE6C24">
            <w:r w:rsidRPr="00FE6C24">
              <w:t>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1945B" w14:textId="77777777" w:rsidR="00FE6C24" w:rsidRPr="00FE6C24" w:rsidRDefault="00FE6C24" w:rsidP="00FE6C24">
            <w:r w:rsidRPr="00FE6C24">
              <w:t>Joop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5417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FE8832" w14:textId="77777777" w:rsidR="00FE6C24" w:rsidRPr="00FE6C24" w:rsidRDefault="00FE6C24" w:rsidP="00FE6C24">
            <w:proofErr w:type="spellStart"/>
            <w:r w:rsidRPr="00FE6C24">
              <w:t>Helmig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1BB9E95" w14:textId="77777777" w:rsidR="00FE6C24" w:rsidRPr="00FE6C24" w:rsidRDefault="00FE6C24" w:rsidP="00FE6C24"/>
        </w:tc>
      </w:tr>
      <w:tr w:rsidR="00FE6C24" w:rsidRPr="00FE6C24" w14:paraId="0D56B2C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6118F6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80942" w14:textId="77777777" w:rsidR="00FE6C24" w:rsidRPr="00FE6C24" w:rsidRDefault="00FE6C24" w:rsidP="00FE6C24">
            <w:r w:rsidRPr="00FE6C24">
              <w:t>G.P.J.M.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481FD1" w14:textId="77777777" w:rsidR="00FE6C24" w:rsidRPr="00FE6C24" w:rsidRDefault="00FE6C24" w:rsidP="00FE6C24">
            <w:r w:rsidRPr="00FE6C24">
              <w:t>Gijs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F94BB3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D9E366" w14:textId="77777777" w:rsidR="00FE6C24" w:rsidRPr="00FE6C24" w:rsidRDefault="00FE6C24" w:rsidP="00FE6C24">
            <w:r w:rsidRPr="00FE6C24">
              <w:t>Heumen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5F5AF67" w14:textId="77777777" w:rsidR="00FE6C24" w:rsidRPr="00FE6C24" w:rsidRDefault="00FE6C24" w:rsidP="00FE6C24"/>
        </w:tc>
      </w:tr>
      <w:tr w:rsidR="00FE6C24" w:rsidRPr="00FE6C24" w14:paraId="7165AF2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214294B" w14:textId="77777777" w:rsidR="00FE6C24" w:rsidRPr="00FE6C24" w:rsidRDefault="00FE6C24" w:rsidP="00FE6C24">
            <w:r w:rsidRPr="00FE6C24">
              <w:t>1985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810F44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3888E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0A9C2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158C03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7A93511" w14:textId="77777777" w:rsidR="00FE6C24" w:rsidRPr="00FE6C24" w:rsidRDefault="00FE6C24" w:rsidP="00FE6C24"/>
        </w:tc>
      </w:tr>
      <w:tr w:rsidR="00FE6C24" w:rsidRPr="00FE6C24" w14:paraId="69E4004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4FE6807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E9B92D" w14:textId="77777777" w:rsidR="00FE6C24" w:rsidRPr="00FE6C24" w:rsidRDefault="00FE6C24" w:rsidP="00FE6C24">
            <w:r w:rsidRPr="00FE6C24">
              <w:t>G.P.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71A4A7" w14:textId="77777777" w:rsidR="00FE6C24" w:rsidRPr="00FE6C24" w:rsidRDefault="00FE6C24" w:rsidP="00FE6C24">
            <w:r w:rsidRPr="00FE6C24">
              <w:t>Georges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66214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AD50B6" w14:textId="77777777" w:rsidR="00FE6C24" w:rsidRPr="00FE6C24" w:rsidRDefault="00FE6C24" w:rsidP="00FE6C24">
            <w:r w:rsidRPr="00FE6C24">
              <w:t>Petit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9FE3FD7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37BD29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AEAC60E" w14:textId="77777777" w:rsidR="00FE6C24" w:rsidRPr="00FE6C24" w:rsidRDefault="00FE6C24" w:rsidP="00FE6C24">
            <w:r w:rsidRPr="00FE6C24">
              <w:t>1984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BCFE5F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7762F2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1BAEF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14E7EA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D11EB46" w14:textId="77777777" w:rsidR="00FE6C24" w:rsidRPr="00FE6C24" w:rsidRDefault="00FE6C24" w:rsidP="00FE6C24"/>
        </w:tc>
      </w:tr>
      <w:tr w:rsidR="00FE6C24" w:rsidRPr="00FE6C24" w14:paraId="335BD15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04AD5E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FDD497" w14:textId="77777777" w:rsidR="00FE6C24" w:rsidRPr="00FE6C24" w:rsidRDefault="00FE6C24" w:rsidP="00FE6C24">
            <w:r w:rsidRPr="00FE6C24">
              <w:t>J.H.L.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1897C" w14:textId="77777777" w:rsidR="00FE6C24" w:rsidRPr="00FE6C24" w:rsidRDefault="00FE6C24" w:rsidP="00FE6C24">
            <w:r w:rsidRPr="00FE6C24">
              <w:t>John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9431CA" w14:textId="77777777" w:rsidR="00FE6C24" w:rsidRPr="00FE6C24" w:rsidRDefault="00FE6C24" w:rsidP="00FE6C24">
            <w:proofErr w:type="gramStart"/>
            <w:r w:rsidRPr="00FE6C24">
              <w:t>den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46E0C2" w14:textId="77777777" w:rsidR="00FE6C24" w:rsidRPr="00FE6C24" w:rsidRDefault="00FE6C24" w:rsidP="00FE6C24">
            <w:r w:rsidRPr="00FE6C24">
              <w:t>Aantrekker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8294C2B" w14:textId="77777777" w:rsidR="00FE6C24" w:rsidRPr="00FE6C24" w:rsidRDefault="00FE6C24" w:rsidP="00FE6C24"/>
        </w:tc>
      </w:tr>
      <w:tr w:rsidR="00FE6C24" w:rsidRPr="00FE6C24" w14:paraId="12239FF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47B71B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560C6" w14:textId="77777777" w:rsidR="00FE6C24" w:rsidRPr="00FE6C24" w:rsidRDefault="00FE6C24" w:rsidP="00FE6C24">
            <w:r w:rsidRPr="00FE6C24">
              <w:t>P.J.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1E8517" w14:textId="77777777" w:rsidR="00FE6C24" w:rsidRPr="00FE6C24" w:rsidRDefault="00FE6C24" w:rsidP="00FE6C24">
            <w:r w:rsidRPr="00FE6C24">
              <w:t>Piet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E4924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CBABB8" w14:textId="77777777" w:rsidR="00FE6C24" w:rsidRPr="00FE6C24" w:rsidRDefault="00FE6C24" w:rsidP="00FE6C24">
            <w:proofErr w:type="spellStart"/>
            <w:r w:rsidRPr="00FE6C24">
              <w:t>Duinker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D877F18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205777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BBCEEA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C0BF5" w14:textId="77777777" w:rsidR="00FE6C24" w:rsidRPr="00FE6C24" w:rsidRDefault="00FE6C24" w:rsidP="00FE6C24">
            <w:r w:rsidRPr="00FE6C24">
              <w:t>E.A.M.I.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036B94" w14:textId="77777777" w:rsidR="00FE6C24" w:rsidRPr="00FE6C24" w:rsidRDefault="00FE6C24" w:rsidP="00FE6C24">
            <w:r w:rsidRPr="00FE6C24">
              <w:t>Lisette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42E1B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DAC264" w14:textId="77777777" w:rsidR="00FE6C24" w:rsidRPr="00FE6C24" w:rsidRDefault="00FE6C24" w:rsidP="00FE6C24">
            <w:r w:rsidRPr="00FE6C24">
              <w:t>Sevens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66028AE" w14:textId="77777777" w:rsidR="00FE6C24" w:rsidRPr="00FE6C24" w:rsidRDefault="00FE6C24" w:rsidP="00FE6C24"/>
        </w:tc>
      </w:tr>
      <w:tr w:rsidR="00FE6C24" w:rsidRPr="00FE6C24" w14:paraId="70FD27C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6C4414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084996" w14:textId="77777777" w:rsidR="00FE6C24" w:rsidRPr="00FE6C24" w:rsidRDefault="00FE6C24" w:rsidP="00FE6C24">
            <w:r w:rsidRPr="00FE6C24">
              <w:t>J.H.A.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FBB357" w14:textId="77777777" w:rsidR="00FE6C24" w:rsidRPr="00FE6C24" w:rsidRDefault="00FE6C24" w:rsidP="00FE6C24">
            <w:r w:rsidRPr="00FE6C24">
              <w:t>André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1C051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FD3B0B" w14:textId="77777777" w:rsidR="00FE6C24" w:rsidRPr="00FE6C24" w:rsidRDefault="00FE6C24" w:rsidP="00FE6C24">
            <w:r w:rsidRPr="00FE6C24">
              <w:t>Bolhuis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BCF0B9C" w14:textId="77777777" w:rsidR="00FE6C24" w:rsidRPr="00FE6C24" w:rsidRDefault="00FE6C24" w:rsidP="00FE6C24"/>
        </w:tc>
      </w:tr>
      <w:tr w:rsidR="00FE6C24" w:rsidRPr="00FE6C24" w14:paraId="4AD87E4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AEAE6E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A963B7" w14:textId="77777777" w:rsidR="00FE6C24" w:rsidRPr="00FE6C24" w:rsidRDefault="00FE6C24" w:rsidP="00FE6C24">
            <w:r w:rsidRPr="00FE6C24">
              <w:t>J.L.P.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6352F9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72FF1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B0C6A9" w14:textId="77777777" w:rsidR="00FE6C24" w:rsidRPr="00FE6C24" w:rsidRDefault="00FE6C24" w:rsidP="00FE6C24">
            <w:proofErr w:type="spellStart"/>
            <w:r w:rsidRPr="00FE6C24">
              <w:t>Schussel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CC208CD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AF161A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E7179E1" w14:textId="77777777" w:rsidR="00FE6C24" w:rsidRPr="00FE6C24" w:rsidRDefault="00FE6C24" w:rsidP="00FE6C24">
            <w:r w:rsidRPr="00FE6C24">
              <w:t>1983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5D91E5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B2BA10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8B04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B09EE3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BCC62A7" w14:textId="77777777" w:rsidR="00FE6C24" w:rsidRPr="00FE6C24" w:rsidRDefault="00FE6C24" w:rsidP="00FE6C24"/>
        </w:tc>
      </w:tr>
      <w:tr w:rsidR="00FE6C24" w:rsidRPr="00FE6C24" w14:paraId="19263D2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93B49D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8C633E" w14:textId="77777777" w:rsidR="00FE6C24" w:rsidRPr="00FE6C24" w:rsidRDefault="00FE6C24" w:rsidP="00FE6C24">
            <w:r w:rsidRPr="00FE6C24">
              <w:t>P.F.M.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C82CE6" w14:textId="77777777" w:rsidR="00FE6C24" w:rsidRPr="00FE6C24" w:rsidRDefault="00FE6C24" w:rsidP="00FE6C24">
            <w:r w:rsidRPr="00FE6C24">
              <w:t>Pierre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F324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E85C2E" w14:textId="77777777" w:rsidR="00FE6C24" w:rsidRPr="00FE6C24" w:rsidRDefault="00FE6C24" w:rsidP="00FE6C24">
            <w:r w:rsidRPr="00FE6C24">
              <w:t>Houben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12525C1" w14:textId="77777777" w:rsidR="00FE6C24" w:rsidRPr="00FE6C24" w:rsidRDefault="00FE6C24" w:rsidP="00FE6C24"/>
        </w:tc>
      </w:tr>
      <w:tr w:rsidR="00FE6C24" w:rsidRPr="00FE6C24" w14:paraId="75A9DFF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B05959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82B60" w14:textId="77777777" w:rsidR="00FE6C24" w:rsidRPr="00FE6C24" w:rsidRDefault="00FE6C24" w:rsidP="00FE6C24">
            <w:r w:rsidRPr="00FE6C24">
              <w:t>C.C.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4EF31" w14:textId="77777777" w:rsidR="00FE6C24" w:rsidRPr="00FE6C24" w:rsidRDefault="00FE6C24" w:rsidP="00FE6C24">
            <w:r w:rsidRPr="00FE6C24">
              <w:t>Bob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492B8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17B647" w14:textId="77777777" w:rsidR="00FE6C24" w:rsidRPr="00FE6C24" w:rsidRDefault="00FE6C24" w:rsidP="00FE6C24">
            <w:proofErr w:type="spellStart"/>
            <w:r w:rsidRPr="00FE6C24">
              <w:t>Klicks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1B8B2A3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E1AC8E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102153F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F5D7F3" w14:textId="77777777" w:rsidR="00FE6C24" w:rsidRPr="00FE6C24" w:rsidRDefault="00FE6C24" w:rsidP="00FE6C24">
            <w:r w:rsidRPr="00FE6C24">
              <w:t>F.J.K.N.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A3262" w14:textId="77777777" w:rsidR="00FE6C24" w:rsidRPr="00FE6C24" w:rsidRDefault="00FE6C24" w:rsidP="00FE6C24">
            <w:r w:rsidRPr="00FE6C24">
              <w:t>Frank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1BC0C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BF70B5" w14:textId="77777777" w:rsidR="00FE6C24" w:rsidRPr="00FE6C24" w:rsidRDefault="00FE6C24" w:rsidP="00FE6C24">
            <w:r w:rsidRPr="00FE6C24">
              <w:t>Marijnen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0537E23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3D864D2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49A04A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B09609" w14:textId="77777777" w:rsidR="00FE6C24" w:rsidRPr="00FE6C24" w:rsidRDefault="00FE6C24" w:rsidP="00FE6C24">
            <w:r w:rsidRPr="00FE6C24">
              <w:t>C.N.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78D9A5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426AE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0B0EB6" w14:textId="77777777" w:rsidR="00FE6C24" w:rsidRPr="00FE6C24" w:rsidRDefault="00FE6C24" w:rsidP="00FE6C24">
            <w:r w:rsidRPr="00FE6C24">
              <w:t>Zwart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D400ED9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0B3D93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44BE04F" w14:textId="77777777" w:rsidR="00FE6C24" w:rsidRPr="00FE6C24" w:rsidRDefault="00FE6C24" w:rsidP="00FE6C24">
            <w:r w:rsidRPr="00FE6C24">
              <w:t>1982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E9278A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9EC81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6F67A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E88C8B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A649BA5" w14:textId="77777777" w:rsidR="00FE6C24" w:rsidRPr="00FE6C24" w:rsidRDefault="00FE6C24" w:rsidP="00FE6C24"/>
        </w:tc>
      </w:tr>
      <w:tr w:rsidR="00FE6C24" w:rsidRPr="00FE6C24" w14:paraId="0FD7177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E9FF4E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251E6" w14:textId="77777777" w:rsidR="00FE6C24" w:rsidRPr="00FE6C24" w:rsidRDefault="00FE6C24" w:rsidP="00FE6C24">
            <w:r w:rsidRPr="00FE6C24">
              <w:t>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8CCF8D" w14:textId="77777777" w:rsidR="00FE6C24" w:rsidRPr="00FE6C24" w:rsidRDefault="00FE6C24" w:rsidP="00FE6C24">
            <w:r w:rsidRPr="00FE6C24">
              <w:t>Jose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033CC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3E5424" w14:textId="77777777" w:rsidR="00FE6C24" w:rsidRPr="00FE6C24" w:rsidRDefault="00FE6C24" w:rsidP="00FE6C24">
            <w:r w:rsidRPr="00FE6C24">
              <w:t>Poelmans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D2E9A02" w14:textId="77777777" w:rsidR="00FE6C24" w:rsidRPr="00FE6C24" w:rsidRDefault="00FE6C24" w:rsidP="00FE6C24"/>
        </w:tc>
      </w:tr>
      <w:tr w:rsidR="00FE6C24" w:rsidRPr="00FE6C24" w14:paraId="45D6C4B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9AC964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0D543D" w14:textId="77777777" w:rsidR="00FE6C24" w:rsidRPr="00FE6C24" w:rsidRDefault="00FE6C24" w:rsidP="00FE6C24">
            <w:r w:rsidRPr="00FE6C24">
              <w:t>P.T.M.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65A871" w14:textId="77777777" w:rsidR="00FE6C24" w:rsidRPr="00FE6C24" w:rsidRDefault="00FE6C24" w:rsidP="00FE6C24">
            <w:r w:rsidRPr="00FE6C24">
              <w:t>Paul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FBA95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9BD0C8" w14:textId="77777777" w:rsidR="00FE6C24" w:rsidRPr="00FE6C24" w:rsidRDefault="00FE6C24" w:rsidP="00FE6C24">
            <w:proofErr w:type="spellStart"/>
            <w:r w:rsidRPr="00FE6C24">
              <w:t>Litjens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6A57DC4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0901D0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B4635F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9029A1" w14:textId="77777777" w:rsidR="00FE6C24" w:rsidRPr="00FE6C24" w:rsidRDefault="00FE6C24" w:rsidP="00FE6C24">
            <w:r w:rsidRPr="00FE6C24">
              <w:t>J.M.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99DF7A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1F2AEE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BEBD9D" w14:textId="77777777" w:rsidR="00FE6C24" w:rsidRPr="00FE6C24" w:rsidRDefault="00FE6C24" w:rsidP="00FE6C24">
            <w:r w:rsidRPr="00FE6C24">
              <w:t>Asselt-de Vries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07CD8A7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0CBF1CF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3B5EB96" w14:textId="77777777" w:rsidR="00FE6C24" w:rsidRPr="00FE6C24" w:rsidRDefault="00FE6C24" w:rsidP="00FE6C24">
            <w:r w:rsidRPr="00FE6C24">
              <w:t>1981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1BA339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51915C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422D1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C9C8AC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D241826" w14:textId="77777777" w:rsidR="00FE6C24" w:rsidRPr="00FE6C24" w:rsidRDefault="00FE6C24" w:rsidP="00FE6C24"/>
        </w:tc>
      </w:tr>
      <w:tr w:rsidR="00FE6C24" w:rsidRPr="00FE6C24" w14:paraId="5F68189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AC7A55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1F0AD7" w14:textId="77777777" w:rsidR="00FE6C24" w:rsidRPr="00FE6C24" w:rsidRDefault="00FE6C24" w:rsidP="00FE6C24">
            <w:r w:rsidRPr="00FE6C24">
              <w:t>P.S.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EFCD32" w14:textId="77777777" w:rsidR="00FE6C24" w:rsidRPr="00FE6C24" w:rsidRDefault="00FE6C24" w:rsidP="00FE6C24">
            <w:r w:rsidRPr="00FE6C24">
              <w:t>Piet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9FD10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21E50A" w14:textId="77777777" w:rsidR="00FE6C24" w:rsidRPr="00FE6C24" w:rsidRDefault="00FE6C24" w:rsidP="00FE6C24">
            <w:r w:rsidRPr="00FE6C24">
              <w:t>Lathouwers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C5C63A8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182BF74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785578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B2EEF" w14:textId="77777777" w:rsidR="00FE6C24" w:rsidRPr="00FE6C24" w:rsidRDefault="00FE6C24" w:rsidP="00FE6C24">
            <w:r w:rsidRPr="00FE6C24">
              <w:t>B.J.M.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4158" w14:textId="77777777" w:rsidR="00FE6C24" w:rsidRPr="00FE6C24" w:rsidRDefault="00FE6C24" w:rsidP="00FE6C24">
            <w:r w:rsidRPr="00FE6C24">
              <w:t>Bep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0BA17D" w14:textId="77777777" w:rsidR="00FE6C24" w:rsidRPr="00FE6C24" w:rsidRDefault="00FE6C24" w:rsidP="00FE6C24">
            <w:proofErr w:type="gramStart"/>
            <w:r w:rsidRPr="00FE6C24">
              <w:t>den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3F0E0E" w14:textId="77777777" w:rsidR="00FE6C24" w:rsidRPr="00FE6C24" w:rsidRDefault="00FE6C24" w:rsidP="00FE6C24">
            <w:r w:rsidRPr="00FE6C24">
              <w:t>Hollander-</w:t>
            </w:r>
            <w:proofErr w:type="spellStart"/>
            <w:r w:rsidRPr="00FE6C24">
              <w:t>Vaessen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80AFA2A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110423B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9B90B7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FAD848" w14:textId="77777777" w:rsidR="00FE6C24" w:rsidRPr="00FE6C24" w:rsidRDefault="00FE6C24" w:rsidP="00FE6C24">
            <w:r w:rsidRPr="00FE6C24">
              <w:t>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48377F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85C7F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5658B4" w14:textId="77777777" w:rsidR="00FE6C24" w:rsidRPr="00FE6C24" w:rsidRDefault="00FE6C24" w:rsidP="00FE6C24">
            <w:r w:rsidRPr="00FE6C24">
              <w:t>Bosloper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F95CDC7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7ADF31D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6DABD7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A3F2A5" w14:textId="77777777" w:rsidR="00FE6C24" w:rsidRPr="00FE6C24" w:rsidRDefault="00FE6C24" w:rsidP="00FE6C24">
            <w:r w:rsidRPr="00FE6C24">
              <w:t>G.C.H.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A09169" w14:textId="77777777" w:rsidR="00FE6C24" w:rsidRPr="00FE6C24" w:rsidRDefault="00FE6C24" w:rsidP="00FE6C24">
            <w:r w:rsidRPr="00FE6C24">
              <w:t>Gerard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F7518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FF3622" w14:textId="77777777" w:rsidR="00FE6C24" w:rsidRPr="00FE6C24" w:rsidRDefault="00FE6C24" w:rsidP="00FE6C24">
            <w:proofErr w:type="spellStart"/>
            <w:r w:rsidRPr="00FE6C24">
              <w:t>Lieffering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1CC6F85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392AE4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F88980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CBC3B" w14:textId="77777777" w:rsidR="00FE6C24" w:rsidRPr="00FE6C24" w:rsidRDefault="00FE6C24" w:rsidP="00FE6C24">
            <w:r w:rsidRPr="00FE6C24">
              <w:t>C.P.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0DD0B1" w14:textId="77777777" w:rsidR="00FE6C24" w:rsidRPr="00FE6C24" w:rsidRDefault="00FE6C24" w:rsidP="00FE6C24">
            <w:r w:rsidRPr="00FE6C24">
              <w:t>Ken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0BE50D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5EF9E4" w14:textId="77777777" w:rsidR="00FE6C24" w:rsidRPr="00FE6C24" w:rsidRDefault="00FE6C24" w:rsidP="00FE6C24">
            <w:r w:rsidRPr="00FE6C24">
              <w:t>Meijaard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1A57553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322B80D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D35557B" w14:textId="77777777" w:rsidR="00FE6C24" w:rsidRPr="00FE6C24" w:rsidRDefault="00FE6C24" w:rsidP="00FE6C24">
            <w:r w:rsidRPr="00FE6C24">
              <w:t>1980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1D082E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FA4E7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F603BD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FA50FC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401BFE4" w14:textId="77777777" w:rsidR="00FE6C24" w:rsidRPr="00FE6C24" w:rsidRDefault="00FE6C24" w:rsidP="00FE6C24"/>
        </w:tc>
      </w:tr>
      <w:tr w:rsidR="00FE6C24" w:rsidRPr="00FE6C24" w14:paraId="1990699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9FAB157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722C66" w14:textId="77777777" w:rsidR="00FE6C24" w:rsidRPr="00FE6C24" w:rsidRDefault="00FE6C24" w:rsidP="00FE6C24">
            <w:r w:rsidRPr="00FE6C24">
              <w:t>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1E1E13" w14:textId="77777777" w:rsidR="00FE6C24" w:rsidRPr="00FE6C24" w:rsidRDefault="00FE6C24" w:rsidP="00FE6C24">
            <w:r w:rsidRPr="00FE6C24">
              <w:t>Henk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746A4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1E52E1" w14:textId="77777777" w:rsidR="00FE6C24" w:rsidRPr="00FE6C24" w:rsidRDefault="00FE6C24" w:rsidP="00FE6C24">
            <w:r w:rsidRPr="00FE6C24">
              <w:t>Mees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15E4BD9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13ED2D2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42FDB0A" w14:textId="77777777" w:rsidR="00FE6C24" w:rsidRPr="00FE6C24" w:rsidRDefault="00FE6C24" w:rsidP="00FE6C24">
            <w:r w:rsidRPr="00FE6C24">
              <w:t>1979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F2E669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7E2F25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398F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6F7B72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7DF7DE3" w14:textId="77777777" w:rsidR="00FE6C24" w:rsidRPr="00FE6C24" w:rsidRDefault="00FE6C24" w:rsidP="00FE6C24"/>
        </w:tc>
      </w:tr>
      <w:tr w:rsidR="00FE6C24" w:rsidRPr="00FE6C24" w14:paraId="06095AA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CEA1A2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F9C347" w14:textId="77777777" w:rsidR="00FE6C24" w:rsidRPr="00FE6C24" w:rsidRDefault="00FE6C24" w:rsidP="00FE6C24">
            <w:r w:rsidRPr="00FE6C24">
              <w:t>U.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C5395D" w14:textId="77777777" w:rsidR="00FE6C24" w:rsidRPr="00FE6C24" w:rsidRDefault="00FE6C24" w:rsidP="00FE6C24">
            <w:r w:rsidRPr="00FE6C24">
              <w:t>Udo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64B9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FF09DF" w14:textId="77777777" w:rsidR="00FE6C24" w:rsidRPr="00FE6C24" w:rsidRDefault="00FE6C24" w:rsidP="00FE6C24">
            <w:proofErr w:type="spellStart"/>
            <w:r w:rsidRPr="00FE6C24">
              <w:t>Suermondt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02A68F5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36DDBF2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FE7250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84B3D8" w14:textId="77777777" w:rsidR="00FE6C24" w:rsidRPr="00FE6C24" w:rsidRDefault="00FE6C24" w:rsidP="00FE6C24">
            <w:r w:rsidRPr="00FE6C24">
              <w:t>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F43CAF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C8EFE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A81ACD" w14:textId="77777777" w:rsidR="00FE6C24" w:rsidRPr="00FE6C24" w:rsidRDefault="00FE6C24" w:rsidP="00FE6C24">
            <w:r w:rsidRPr="00FE6C24">
              <w:t>Dijckmeester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D1918EB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8A5B80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3FBBF9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F2F8ED" w14:textId="77777777" w:rsidR="00FE6C24" w:rsidRPr="00FE6C24" w:rsidRDefault="00FE6C24" w:rsidP="00FE6C24">
            <w:r w:rsidRPr="00FE6C24">
              <w:t>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445E8F" w14:textId="77777777" w:rsidR="00FE6C24" w:rsidRPr="00FE6C24" w:rsidRDefault="00FE6C24" w:rsidP="00FE6C24">
            <w:r w:rsidRPr="00FE6C24">
              <w:t>Jan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EC723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E6486E" w14:textId="77777777" w:rsidR="00FE6C24" w:rsidRPr="00FE6C24" w:rsidRDefault="00FE6C24" w:rsidP="00FE6C24">
            <w:proofErr w:type="spellStart"/>
            <w:r w:rsidRPr="00FE6C24">
              <w:t>Mintjes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2754A06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80923D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8911592" w14:textId="77777777" w:rsidR="00FE6C24" w:rsidRPr="00FE6C24" w:rsidRDefault="00FE6C24" w:rsidP="00FE6C24">
            <w:r w:rsidRPr="00FE6C24">
              <w:t>1978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F54AA6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3D7628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AAAA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A2C05C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0BA5985" w14:textId="77777777" w:rsidR="00FE6C24" w:rsidRPr="00FE6C24" w:rsidRDefault="00FE6C24" w:rsidP="00FE6C24"/>
        </w:tc>
      </w:tr>
      <w:tr w:rsidR="00FE6C24" w:rsidRPr="00FE6C24" w14:paraId="2A6E580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1B02DB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D5C98C" w14:textId="77777777" w:rsidR="00FE6C24" w:rsidRPr="00FE6C24" w:rsidRDefault="00FE6C24" w:rsidP="00FE6C24">
            <w:r w:rsidRPr="00FE6C24">
              <w:t>S.T.F.M.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1EF6D" w14:textId="77777777" w:rsidR="00FE6C24" w:rsidRPr="00FE6C24" w:rsidRDefault="00FE6C24" w:rsidP="00FE6C24">
            <w:r w:rsidRPr="00FE6C24">
              <w:t>Stef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6B144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F57594" w14:textId="77777777" w:rsidR="00FE6C24" w:rsidRPr="00FE6C24" w:rsidRDefault="00FE6C24" w:rsidP="00FE6C24">
            <w:r w:rsidRPr="00FE6C24">
              <w:t>Drost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AAC98CA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9145A3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63495F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69AA6E" w14:textId="77777777" w:rsidR="00FE6C24" w:rsidRPr="00FE6C24" w:rsidRDefault="00FE6C24" w:rsidP="00FE6C24">
            <w:r w:rsidRPr="00FE6C24">
              <w:t>A.A.C.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BBE9F2" w14:textId="77777777" w:rsidR="00FE6C24" w:rsidRPr="00FE6C24" w:rsidRDefault="00FE6C24" w:rsidP="00FE6C24">
            <w:proofErr w:type="spellStart"/>
            <w:r w:rsidRPr="00FE6C24">
              <w:t>Inemie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0AB44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B370C0" w14:textId="77777777" w:rsidR="00FE6C24" w:rsidRPr="00FE6C24" w:rsidRDefault="00FE6C24" w:rsidP="00FE6C24">
            <w:r w:rsidRPr="00FE6C24">
              <w:t>Gerritsma-Claasen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DF91E82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A22B3B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CD6971F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706C9C" w14:textId="77777777" w:rsidR="00FE6C24" w:rsidRPr="00FE6C24" w:rsidRDefault="00FE6C24" w:rsidP="00FE6C24">
            <w:r w:rsidRPr="00FE6C24">
              <w:t>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036953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EC6806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  <w:r w:rsidRPr="00FE6C24">
              <w:t xml:space="preserve"> de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5F83F9" w14:textId="77777777" w:rsidR="00FE6C24" w:rsidRPr="00FE6C24" w:rsidRDefault="00FE6C24" w:rsidP="00FE6C24">
            <w:proofErr w:type="spellStart"/>
            <w:r w:rsidRPr="00FE6C24">
              <w:t>Miessen</w:t>
            </w:r>
            <w:proofErr w:type="spellEnd"/>
            <w:r w:rsidRPr="00FE6C24">
              <w:t>-van de Hof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B56C078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E20957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054E0C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3EEFDB" w14:textId="77777777" w:rsidR="00FE6C24" w:rsidRPr="00FE6C24" w:rsidRDefault="00FE6C24" w:rsidP="00FE6C24">
            <w:r w:rsidRPr="00FE6C24">
              <w:t>G.E.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470B0" w14:textId="77777777" w:rsidR="00FE6C24" w:rsidRPr="00FE6C24" w:rsidRDefault="00FE6C24" w:rsidP="00FE6C24">
            <w:r w:rsidRPr="00FE6C24">
              <w:t>Ina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E3D86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F166F8" w14:textId="77777777" w:rsidR="00FE6C24" w:rsidRPr="00FE6C24" w:rsidRDefault="00FE6C24" w:rsidP="00FE6C24">
            <w:proofErr w:type="spellStart"/>
            <w:r w:rsidRPr="00FE6C24">
              <w:t>Volkers</w:t>
            </w:r>
            <w:proofErr w:type="spellEnd"/>
            <w:r w:rsidRPr="00FE6C24">
              <w:t>-ten Brink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6080E7D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3AC834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3120D8E" w14:textId="77777777" w:rsidR="00FE6C24" w:rsidRPr="00FE6C24" w:rsidRDefault="00FE6C24" w:rsidP="00FE6C24">
            <w:r w:rsidRPr="00FE6C24">
              <w:t>1977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9EE405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9E48CA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5B575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322B94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1BE7C20" w14:textId="77777777" w:rsidR="00FE6C24" w:rsidRPr="00FE6C24" w:rsidRDefault="00FE6C24" w:rsidP="00FE6C24"/>
        </w:tc>
      </w:tr>
      <w:tr w:rsidR="00FE6C24" w:rsidRPr="00FE6C24" w14:paraId="2EA65C8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C36439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CAF1A8" w14:textId="77777777" w:rsidR="00FE6C24" w:rsidRPr="00FE6C24" w:rsidRDefault="00FE6C24" w:rsidP="00FE6C24">
            <w:r w:rsidRPr="00FE6C24">
              <w:t>M P G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A5AE05" w14:textId="77777777" w:rsidR="00FE6C24" w:rsidRPr="00FE6C24" w:rsidRDefault="00FE6C24" w:rsidP="00FE6C24">
            <w:r w:rsidRPr="00FE6C24">
              <w:t>Riet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11D68D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60A5CE" w14:textId="77777777" w:rsidR="00FE6C24" w:rsidRPr="00FE6C24" w:rsidRDefault="00FE6C24" w:rsidP="00FE6C24">
            <w:r w:rsidRPr="00FE6C24">
              <w:t>Kuper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4C5ADBA" w14:textId="77777777" w:rsidR="00FE6C24" w:rsidRPr="00FE6C24" w:rsidRDefault="00FE6C24" w:rsidP="00FE6C24"/>
        </w:tc>
      </w:tr>
      <w:tr w:rsidR="00FE6C24" w:rsidRPr="00FE6C24" w14:paraId="07B8A77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F38D4CD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89EEF" w14:textId="77777777" w:rsidR="00FE6C24" w:rsidRPr="00FE6C24" w:rsidRDefault="00FE6C24" w:rsidP="00FE6C24">
            <w:r w:rsidRPr="00FE6C24">
              <w:t>J.J.A.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05DDDD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1D331D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3EC97C" w14:textId="77777777" w:rsidR="00FE6C24" w:rsidRPr="00FE6C24" w:rsidRDefault="00FE6C24" w:rsidP="00FE6C24">
            <w:r w:rsidRPr="00FE6C24">
              <w:t>Gerritsen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1C46DE5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16425E5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1FE09D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CC6D1" w14:textId="77777777" w:rsidR="00FE6C24" w:rsidRPr="00FE6C24" w:rsidRDefault="00FE6C24" w:rsidP="00FE6C24">
            <w:r w:rsidRPr="00FE6C24">
              <w:t>B.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F3F280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AB09A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9DBD0F" w14:textId="77777777" w:rsidR="00FE6C24" w:rsidRPr="00FE6C24" w:rsidRDefault="00FE6C24" w:rsidP="00FE6C24">
            <w:proofErr w:type="spellStart"/>
            <w:r w:rsidRPr="00FE6C24">
              <w:t>Verkes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66AB22E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6D2666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B2ACC7D" w14:textId="77777777" w:rsidR="00FE6C24" w:rsidRPr="00FE6C24" w:rsidRDefault="00FE6C24" w:rsidP="00FE6C24">
            <w:r w:rsidRPr="00FE6C24">
              <w:t>1976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F37B74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D3D2C7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49FAA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20C044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77CB903" w14:textId="77777777" w:rsidR="00FE6C24" w:rsidRPr="00FE6C24" w:rsidRDefault="00FE6C24" w:rsidP="00FE6C24"/>
        </w:tc>
      </w:tr>
      <w:tr w:rsidR="00FE6C24" w:rsidRPr="00FE6C24" w14:paraId="06160FE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0B0689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978DE" w14:textId="77777777" w:rsidR="00FE6C24" w:rsidRPr="00FE6C24" w:rsidRDefault="00FE6C24" w:rsidP="00FE6C24">
            <w:r w:rsidRPr="00FE6C24">
              <w:t>H.L.J.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8EBAFC" w14:textId="77777777" w:rsidR="00FE6C24" w:rsidRPr="00FE6C24" w:rsidRDefault="00FE6C24" w:rsidP="00FE6C24">
            <w:r w:rsidRPr="00FE6C24">
              <w:t>Harry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A8235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5FEF76" w14:textId="77777777" w:rsidR="00FE6C24" w:rsidRPr="00FE6C24" w:rsidRDefault="00FE6C24" w:rsidP="00FE6C24">
            <w:r w:rsidRPr="00FE6C24">
              <w:t>Hogenhuis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C724035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F16B98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76C611E" w14:textId="77777777" w:rsidR="00FE6C24" w:rsidRPr="00FE6C24" w:rsidRDefault="00FE6C24" w:rsidP="00FE6C24">
            <w:r w:rsidRPr="00FE6C24">
              <w:t>1975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D673B9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22400C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FFDCE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CA943C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5A5A779" w14:textId="77777777" w:rsidR="00FE6C24" w:rsidRPr="00FE6C24" w:rsidRDefault="00FE6C24" w:rsidP="00FE6C24"/>
        </w:tc>
      </w:tr>
      <w:tr w:rsidR="00FE6C24" w:rsidRPr="00FE6C24" w14:paraId="3393AEE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5D8517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B987B6" w14:textId="77777777" w:rsidR="00FE6C24" w:rsidRPr="00FE6C24" w:rsidRDefault="00FE6C24" w:rsidP="00FE6C24">
            <w:r w:rsidRPr="00FE6C24">
              <w:t>S.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983046" w14:textId="77777777" w:rsidR="00FE6C24" w:rsidRPr="00FE6C24" w:rsidRDefault="00FE6C24" w:rsidP="00FE6C24">
            <w:r w:rsidRPr="00FE6C24">
              <w:t>Sonja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80E17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57867A" w14:textId="77777777" w:rsidR="00FE6C24" w:rsidRPr="00FE6C24" w:rsidRDefault="00FE6C24" w:rsidP="00FE6C24">
            <w:r w:rsidRPr="00FE6C24">
              <w:t>Dudok van Heel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6CEB8C8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7B59EF6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3AA342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A09523" w14:textId="77777777" w:rsidR="00FE6C24" w:rsidRPr="00FE6C24" w:rsidRDefault="00FE6C24" w:rsidP="00FE6C24">
            <w:r w:rsidRPr="00FE6C24">
              <w:t>R.I.E.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86440B" w14:textId="77777777" w:rsidR="00FE6C24" w:rsidRPr="00FE6C24" w:rsidRDefault="00FE6C24" w:rsidP="00FE6C24">
            <w:r w:rsidRPr="00FE6C24">
              <w:t>Rie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D3C3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2C5C01" w14:textId="77777777" w:rsidR="00FE6C24" w:rsidRPr="00FE6C24" w:rsidRDefault="00FE6C24" w:rsidP="00FE6C24">
            <w:r w:rsidRPr="00FE6C24">
              <w:t xml:space="preserve">Spits-van </w:t>
            </w:r>
            <w:proofErr w:type="spellStart"/>
            <w:r w:rsidRPr="00FE6C24">
              <w:t>Ekeris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3D27186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3ACAEDA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44143F0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D83704" w14:textId="77777777" w:rsidR="00FE6C24" w:rsidRPr="00FE6C24" w:rsidRDefault="00FE6C24" w:rsidP="00FE6C24">
            <w:r w:rsidRPr="00FE6C24">
              <w:t>J.P.F.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C34C59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54DF8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0F245E" w14:textId="77777777" w:rsidR="00FE6C24" w:rsidRPr="00FE6C24" w:rsidRDefault="00FE6C24" w:rsidP="00FE6C24">
            <w:r w:rsidRPr="00FE6C24">
              <w:t>Mulder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8F2EF16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A20E76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60C2C59" w14:textId="77777777" w:rsidR="00FE6C24" w:rsidRPr="00FE6C24" w:rsidRDefault="00FE6C24" w:rsidP="00FE6C24">
            <w:r w:rsidRPr="00FE6C24">
              <w:t>1974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0E1A1C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0CA4D2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1C07D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65D789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80A9C73" w14:textId="77777777" w:rsidR="00FE6C24" w:rsidRPr="00FE6C24" w:rsidRDefault="00FE6C24" w:rsidP="00FE6C24"/>
        </w:tc>
      </w:tr>
      <w:tr w:rsidR="00FE6C24" w:rsidRPr="00FE6C24" w14:paraId="7692B18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B595AF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390B1" w14:textId="77777777" w:rsidR="00FE6C24" w:rsidRPr="00FE6C24" w:rsidRDefault="00FE6C24" w:rsidP="00FE6C24">
            <w:r w:rsidRPr="00FE6C24">
              <w:t>A.E.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D2C3EC" w14:textId="77777777" w:rsidR="00FE6C24" w:rsidRPr="00FE6C24" w:rsidRDefault="00FE6C24" w:rsidP="00FE6C24">
            <w:r w:rsidRPr="00FE6C24">
              <w:t>Anneke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3049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C4A047" w14:textId="77777777" w:rsidR="00FE6C24" w:rsidRPr="00FE6C24" w:rsidRDefault="00FE6C24" w:rsidP="00FE6C24">
            <w:r w:rsidRPr="00FE6C24">
              <w:t>Staring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54581D6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FF1ED7E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4B075A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9DA4B0" w14:textId="77777777" w:rsidR="00FE6C24" w:rsidRPr="00FE6C24" w:rsidRDefault="00FE6C24" w:rsidP="00FE6C24">
            <w:r w:rsidRPr="00FE6C24">
              <w:t>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3CFE0" w14:textId="77777777" w:rsidR="00FE6C24" w:rsidRPr="00FE6C24" w:rsidRDefault="00FE6C24" w:rsidP="00FE6C24">
            <w:r w:rsidRPr="00FE6C24">
              <w:t>Wilma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0A995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A99E0E" w14:textId="77777777" w:rsidR="00FE6C24" w:rsidRPr="00FE6C24" w:rsidRDefault="00FE6C24" w:rsidP="00FE6C24">
            <w:proofErr w:type="spellStart"/>
            <w:r w:rsidRPr="00FE6C24">
              <w:t>Koopmann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0217E29" w14:textId="77777777" w:rsidR="00FE6C24" w:rsidRPr="00FE6C24" w:rsidRDefault="00FE6C24" w:rsidP="00FE6C24"/>
        </w:tc>
      </w:tr>
      <w:tr w:rsidR="00FE6C24" w:rsidRPr="00FE6C24" w14:paraId="7ADF8B2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F30EBB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CEB4DF" w14:textId="77777777" w:rsidR="00FE6C24" w:rsidRPr="00FE6C24" w:rsidRDefault="00FE6C24" w:rsidP="00FE6C24">
            <w:r w:rsidRPr="00FE6C24">
              <w:t>F.G.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FDCB78" w14:textId="77777777" w:rsidR="00FE6C24" w:rsidRPr="00FE6C24" w:rsidRDefault="00FE6C24" w:rsidP="00FE6C24">
            <w:r w:rsidRPr="00FE6C24">
              <w:t>Frans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891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02B86" w14:textId="77777777" w:rsidR="00FE6C24" w:rsidRPr="00FE6C24" w:rsidRDefault="00FE6C24" w:rsidP="00FE6C24">
            <w:r w:rsidRPr="00FE6C24">
              <w:t>Spits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4729589" w14:textId="77777777" w:rsidR="00FE6C24" w:rsidRPr="00FE6C24" w:rsidRDefault="00FE6C24" w:rsidP="00FE6C24"/>
        </w:tc>
      </w:tr>
      <w:tr w:rsidR="00FE6C24" w:rsidRPr="00FE6C24" w14:paraId="287C310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CEA1D9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7E6CE4" w14:textId="77777777" w:rsidR="00FE6C24" w:rsidRPr="00FE6C24" w:rsidRDefault="00FE6C24" w:rsidP="00FE6C24">
            <w:r w:rsidRPr="00FE6C24">
              <w:t>W.N.E.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245FD6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D7C12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0D8485" w14:textId="77777777" w:rsidR="00FE6C24" w:rsidRPr="00FE6C24" w:rsidRDefault="00FE6C24" w:rsidP="00FE6C24">
            <w:proofErr w:type="spellStart"/>
            <w:r w:rsidRPr="00FE6C24">
              <w:t>Halder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1A1D52F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9EBFA4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F70F7C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DDCC1A" w14:textId="77777777" w:rsidR="00FE6C24" w:rsidRPr="00FE6C24" w:rsidRDefault="00FE6C24" w:rsidP="00FE6C24">
            <w:r w:rsidRPr="00FE6C24">
              <w:t>Chr.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EC0099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DFD0DD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5C7B9D" w14:textId="77777777" w:rsidR="00FE6C24" w:rsidRPr="00FE6C24" w:rsidRDefault="00FE6C24" w:rsidP="00FE6C24">
            <w:proofErr w:type="spellStart"/>
            <w:r w:rsidRPr="00FE6C24">
              <w:t>Overhoff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DFEFAE5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01B0230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CEC925D" w14:textId="77777777" w:rsidR="00FE6C24" w:rsidRPr="00FE6C24" w:rsidRDefault="00FE6C24" w:rsidP="00FE6C24">
            <w:r w:rsidRPr="00FE6C24">
              <w:t>1973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7D233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7D540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8CF9A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5249D2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AE6C212" w14:textId="77777777" w:rsidR="00FE6C24" w:rsidRPr="00FE6C24" w:rsidRDefault="00FE6C24" w:rsidP="00FE6C24"/>
        </w:tc>
      </w:tr>
      <w:tr w:rsidR="00FE6C24" w:rsidRPr="00FE6C24" w14:paraId="7833B17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D3B979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330E24" w14:textId="77777777" w:rsidR="00FE6C24" w:rsidRPr="00FE6C24" w:rsidRDefault="00FE6C24" w:rsidP="00FE6C24">
            <w:r w:rsidRPr="00FE6C24">
              <w:t>A.J.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B251D9" w14:textId="77777777" w:rsidR="00FE6C24" w:rsidRPr="00FE6C24" w:rsidRDefault="00FE6C24" w:rsidP="00FE6C24">
            <w:r w:rsidRPr="00FE6C24">
              <w:t>Ab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FAB258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98C2DE" w14:textId="77777777" w:rsidR="00FE6C24" w:rsidRPr="00FE6C24" w:rsidRDefault="00FE6C24" w:rsidP="00FE6C24">
            <w:r w:rsidRPr="00FE6C24">
              <w:t>Grimbergen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D78A3E0" w14:textId="77777777" w:rsidR="00FE6C24" w:rsidRPr="00FE6C24" w:rsidRDefault="00FE6C24" w:rsidP="00FE6C24"/>
        </w:tc>
      </w:tr>
      <w:tr w:rsidR="00FE6C24" w:rsidRPr="00FE6C24" w14:paraId="5433725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22D4F4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46E6E7" w14:textId="77777777" w:rsidR="00FE6C24" w:rsidRPr="00FE6C24" w:rsidRDefault="00FE6C24" w:rsidP="00FE6C24">
            <w:r w:rsidRPr="00FE6C24">
              <w:t>N.B.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1507DA" w14:textId="77777777" w:rsidR="00FE6C24" w:rsidRPr="00FE6C24" w:rsidRDefault="00FE6C24" w:rsidP="00FE6C24">
            <w:r w:rsidRPr="00FE6C24">
              <w:t>Nico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DB318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07E148" w14:textId="77777777" w:rsidR="00FE6C24" w:rsidRPr="00FE6C24" w:rsidRDefault="00FE6C24" w:rsidP="00FE6C24">
            <w:r w:rsidRPr="00FE6C24">
              <w:t>Spits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C5A6DCF" w14:textId="77777777" w:rsidR="00FE6C24" w:rsidRPr="00FE6C24" w:rsidRDefault="00FE6C24" w:rsidP="00FE6C24"/>
        </w:tc>
      </w:tr>
      <w:tr w:rsidR="00FE6C24" w:rsidRPr="00FE6C24" w14:paraId="7A8CC61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4B67322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BBF08" w14:textId="77777777" w:rsidR="00FE6C24" w:rsidRPr="00FE6C24" w:rsidRDefault="00FE6C24" w:rsidP="00FE6C24">
            <w:r w:rsidRPr="00FE6C24">
              <w:t>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8C9463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2564D2" w14:textId="77777777" w:rsidR="00FE6C24" w:rsidRPr="00FE6C24" w:rsidRDefault="00FE6C24" w:rsidP="00FE6C24">
            <w:proofErr w:type="gramStart"/>
            <w:r w:rsidRPr="00FE6C24">
              <w:t>de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999160" w14:textId="77777777" w:rsidR="00FE6C24" w:rsidRPr="00FE6C24" w:rsidRDefault="00FE6C24" w:rsidP="00FE6C24">
            <w:r w:rsidRPr="00FE6C24">
              <w:t>Jong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16AD57D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150F0D5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5977A1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3390B" w14:textId="77777777" w:rsidR="00FE6C24" w:rsidRPr="00FE6C24" w:rsidRDefault="00FE6C24" w:rsidP="00FE6C24">
            <w:r w:rsidRPr="00FE6C24">
              <w:t>E.J.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20246E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2243B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D70D8" w14:textId="77777777" w:rsidR="00FE6C24" w:rsidRPr="00FE6C24" w:rsidRDefault="00FE6C24" w:rsidP="00FE6C24">
            <w:r w:rsidRPr="00FE6C24">
              <w:t>Eshuis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92ED785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3F26A27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D7F9E8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F20F78" w14:textId="77777777" w:rsidR="00FE6C24" w:rsidRPr="00FE6C24" w:rsidRDefault="00FE6C24" w:rsidP="00FE6C24">
            <w:r w:rsidRPr="00FE6C24">
              <w:t>H.C.W.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482179" w14:textId="77777777" w:rsidR="00FE6C24" w:rsidRPr="00FE6C24" w:rsidRDefault="00FE6C24" w:rsidP="00FE6C24">
            <w:r w:rsidRPr="00FE6C24">
              <w:t>Hans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38DF3F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D947E1" w14:textId="77777777" w:rsidR="00FE6C24" w:rsidRPr="00FE6C24" w:rsidRDefault="00FE6C24" w:rsidP="00FE6C24">
            <w:r w:rsidRPr="00FE6C24">
              <w:t>Schnitger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CA77454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AFA2B9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832A07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43DAA3" w14:textId="77777777" w:rsidR="00FE6C24" w:rsidRPr="00FE6C24" w:rsidRDefault="00FE6C24" w:rsidP="00FE6C24">
            <w:r w:rsidRPr="00FE6C24">
              <w:t>R.L.G.H.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278964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CE8390" w14:textId="77777777" w:rsidR="00FE6C24" w:rsidRPr="00FE6C24" w:rsidRDefault="00FE6C24" w:rsidP="00FE6C24">
            <w:proofErr w:type="spellStart"/>
            <w:proofErr w:type="gramStart"/>
            <w:r w:rsidRPr="00FE6C24">
              <w:t>von</w:t>
            </w:r>
            <w:proofErr w:type="spellEnd"/>
            <w:proofErr w:type="gramEnd"/>
            <w:r w:rsidRPr="00FE6C24">
              <w:t xml:space="preserve"> der</w:t>
            </w:r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9A1B08" w14:textId="77777777" w:rsidR="00FE6C24" w:rsidRPr="00FE6C24" w:rsidRDefault="00FE6C24" w:rsidP="00FE6C24">
            <w:r w:rsidRPr="00FE6C24">
              <w:t>Fuhr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20BD513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3218FBB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A6648A4" w14:textId="77777777" w:rsidR="00FE6C24" w:rsidRPr="00FE6C24" w:rsidRDefault="00FE6C24" w:rsidP="00FE6C24">
            <w:r w:rsidRPr="00FE6C24">
              <w:t>1971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FDBC28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818AE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47B65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2BB786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42C49D4" w14:textId="77777777" w:rsidR="00FE6C24" w:rsidRPr="00FE6C24" w:rsidRDefault="00FE6C24" w:rsidP="00FE6C24"/>
        </w:tc>
      </w:tr>
      <w:tr w:rsidR="00FE6C24" w:rsidRPr="00FE6C24" w14:paraId="0FBEA49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37C9F8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01AD6D" w14:textId="77777777" w:rsidR="00FE6C24" w:rsidRPr="00FE6C24" w:rsidRDefault="00FE6C24" w:rsidP="00FE6C24">
            <w:r w:rsidRPr="00FE6C24">
              <w:t>F.F.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671A31" w14:textId="77777777" w:rsidR="00FE6C24" w:rsidRPr="00FE6C24" w:rsidRDefault="00FE6C24" w:rsidP="00FE6C24">
            <w:r w:rsidRPr="00FE6C24">
              <w:t>Frans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64C3B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B4E4E7" w14:textId="77777777" w:rsidR="00FE6C24" w:rsidRPr="00FE6C24" w:rsidRDefault="00FE6C24" w:rsidP="00FE6C24">
            <w:proofErr w:type="spellStart"/>
            <w:r w:rsidRPr="00FE6C24">
              <w:t>Sijmons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EBE25D7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077E3B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FBCF58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23BFCA" w14:textId="77777777" w:rsidR="00FE6C24" w:rsidRPr="00FE6C24" w:rsidRDefault="00FE6C24" w:rsidP="00FE6C24">
            <w:r w:rsidRPr="00FE6C24">
              <w:t>C.J.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81855F" w14:textId="77777777" w:rsidR="00FE6C24" w:rsidRPr="00FE6C24" w:rsidRDefault="00FE6C24" w:rsidP="00FE6C24">
            <w:r w:rsidRPr="00FE6C24">
              <w:t>Chris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E650F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BC4009" w14:textId="77777777" w:rsidR="00FE6C24" w:rsidRPr="00FE6C24" w:rsidRDefault="00FE6C24" w:rsidP="00FE6C24">
            <w:proofErr w:type="spellStart"/>
            <w:r w:rsidRPr="00FE6C24">
              <w:t>Bollee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EF1773B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1B527E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26859D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4B964D" w14:textId="77777777" w:rsidR="00FE6C24" w:rsidRPr="00FE6C24" w:rsidRDefault="00FE6C24" w:rsidP="00FE6C24">
            <w:r w:rsidRPr="00FE6C24">
              <w:t>G.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D1D1D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6C75C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EF4E7A" w14:textId="77777777" w:rsidR="00FE6C24" w:rsidRPr="00FE6C24" w:rsidRDefault="00FE6C24" w:rsidP="00FE6C24">
            <w:r w:rsidRPr="00FE6C24">
              <w:t>Prins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0A2697A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FBBFDD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DC9177E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9734A9" w14:textId="77777777" w:rsidR="00FE6C24" w:rsidRPr="00FE6C24" w:rsidRDefault="00FE6C24" w:rsidP="00FE6C24">
            <w:r w:rsidRPr="00FE6C24">
              <w:t>J.A.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CC02DA" w14:textId="77777777" w:rsidR="00FE6C24" w:rsidRPr="00FE6C24" w:rsidRDefault="00FE6C24" w:rsidP="00FE6C24">
            <w:r w:rsidRPr="00FE6C24">
              <w:t>Jo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96154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BBF5FA" w14:textId="77777777" w:rsidR="00FE6C24" w:rsidRPr="00FE6C24" w:rsidRDefault="00FE6C24" w:rsidP="00FE6C24">
            <w:r w:rsidRPr="00FE6C24">
              <w:t>Jurrissen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7D84AD8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33B8081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A05CB83" w14:textId="77777777" w:rsidR="00FE6C24" w:rsidRPr="00FE6C24" w:rsidRDefault="00FE6C24" w:rsidP="00FE6C24">
            <w:r w:rsidRPr="00FE6C24">
              <w:lastRenderedPageBreak/>
              <w:t>1970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5D5973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D6A18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1BE1F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B903B2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6CF8F45" w14:textId="77777777" w:rsidR="00FE6C24" w:rsidRPr="00FE6C24" w:rsidRDefault="00FE6C24" w:rsidP="00FE6C24"/>
        </w:tc>
      </w:tr>
      <w:tr w:rsidR="00FE6C24" w:rsidRPr="00FE6C24" w14:paraId="3F681CF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61BDCEF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F79098" w14:textId="77777777" w:rsidR="00FE6C24" w:rsidRPr="00FE6C24" w:rsidRDefault="00FE6C24" w:rsidP="00FE6C24">
            <w:proofErr w:type="spellStart"/>
            <w:r w:rsidRPr="00FE6C24">
              <w:t>J.Th</w:t>
            </w:r>
            <w:proofErr w:type="spellEnd"/>
            <w:r w:rsidRPr="00FE6C24">
              <w:t>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72F3E7" w14:textId="77777777" w:rsidR="00FE6C24" w:rsidRPr="00FE6C24" w:rsidRDefault="00FE6C24" w:rsidP="00FE6C24">
            <w:r w:rsidRPr="00FE6C24">
              <w:t>Jules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3D93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B09C7F" w14:textId="77777777" w:rsidR="00FE6C24" w:rsidRPr="00FE6C24" w:rsidRDefault="00FE6C24" w:rsidP="00FE6C24">
            <w:r w:rsidRPr="00FE6C24">
              <w:t>Ancion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E709098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5FA339A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82C126A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CB2873" w14:textId="77777777" w:rsidR="00FE6C24" w:rsidRPr="00FE6C24" w:rsidRDefault="00FE6C24" w:rsidP="00FE6C24">
            <w:r w:rsidRPr="00FE6C24">
              <w:t>B.H.F.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DBA99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06737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88024E" w14:textId="77777777" w:rsidR="00FE6C24" w:rsidRPr="00FE6C24" w:rsidRDefault="00FE6C24" w:rsidP="00FE6C24">
            <w:proofErr w:type="spellStart"/>
            <w:r w:rsidRPr="00FE6C24">
              <w:t>Isselmann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5CD4A2B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F7EECD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3E8649D" w14:textId="77777777" w:rsidR="00FE6C24" w:rsidRPr="00FE6C24" w:rsidRDefault="00FE6C24" w:rsidP="00FE6C24">
            <w:r w:rsidRPr="00FE6C24">
              <w:t>1969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688871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4733BD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98A79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1FBBC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D0337C3" w14:textId="77777777" w:rsidR="00FE6C24" w:rsidRPr="00FE6C24" w:rsidRDefault="00FE6C24" w:rsidP="00FE6C24"/>
        </w:tc>
      </w:tr>
      <w:tr w:rsidR="00FE6C24" w:rsidRPr="00FE6C24" w14:paraId="0363F9B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351968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089462" w14:textId="77777777" w:rsidR="00FE6C24" w:rsidRPr="00FE6C24" w:rsidRDefault="00FE6C24" w:rsidP="00FE6C24">
            <w:r w:rsidRPr="00FE6C24">
              <w:t>P.E.R.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313744" w14:textId="77777777" w:rsidR="00FE6C24" w:rsidRPr="00FE6C24" w:rsidRDefault="00FE6C24" w:rsidP="00FE6C24">
            <w:r w:rsidRPr="00FE6C24">
              <w:t>Bert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21E001" w14:textId="77777777" w:rsidR="00FE6C24" w:rsidRPr="00FE6C24" w:rsidRDefault="00FE6C24" w:rsidP="00FE6C24">
            <w:proofErr w:type="spellStart"/>
            <w:proofErr w:type="gramStart"/>
            <w:r w:rsidRPr="00FE6C24">
              <w:t>le</w:t>
            </w:r>
            <w:proofErr w:type="spellEnd"/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9B57F5" w14:textId="77777777" w:rsidR="00FE6C24" w:rsidRPr="00FE6C24" w:rsidRDefault="00FE6C24" w:rsidP="00FE6C24">
            <w:r w:rsidRPr="00FE6C24">
              <w:t>Blanc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B8A4AC9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3FA121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D704663" w14:textId="77777777" w:rsidR="00FE6C24" w:rsidRPr="00FE6C24" w:rsidRDefault="00FE6C24" w:rsidP="00FE6C24">
            <w:r w:rsidRPr="00FE6C24">
              <w:t>1968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491A6F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87DF53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8F6C8A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43A77F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47DAA47" w14:textId="77777777" w:rsidR="00FE6C24" w:rsidRPr="00FE6C24" w:rsidRDefault="00FE6C24" w:rsidP="00FE6C24"/>
        </w:tc>
      </w:tr>
      <w:tr w:rsidR="00FE6C24" w:rsidRPr="00FE6C24" w14:paraId="4698EE9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B944A2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ED9F8C" w14:textId="77777777" w:rsidR="00FE6C24" w:rsidRPr="00FE6C24" w:rsidRDefault="00FE6C24" w:rsidP="00FE6C24">
            <w:r w:rsidRPr="00FE6C24">
              <w:t>S.M.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0E8E7D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7CEF9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00EEDE" w14:textId="77777777" w:rsidR="00FE6C24" w:rsidRPr="00FE6C24" w:rsidRDefault="00FE6C24" w:rsidP="00FE6C24">
            <w:r w:rsidRPr="00FE6C24">
              <w:t>Brandenberg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8D88CA9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D87A15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4063271" w14:textId="77777777" w:rsidR="00FE6C24" w:rsidRPr="00FE6C24" w:rsidRDefault="00FE6C24" w:rsidP="00FE6C24">
            <w:r w:rsidRPr="00FE6C24">
              <w:t>1966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CA0CE4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5D59C6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49DDB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CAA432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309E44A" w14:textId="77777777" w:rsidR="00FE6C24" w:rsidRPr="00FE6C24" w:rsidRDefault="00FE6C24" w:rsidP="00FE6C24"/>
        </w:tc>
      </w:tr>
      <w:tr w:rsidR="00FE6C24" w:rsidRPr="00FE6C24" w14:paraId="72D2904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745FBEB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DE5ABD" w14:textId="77777777" w:rsidR="00FE6C24" w:rsidRPr="00FE6C24" w:rsidRDefault="00FE6C24" w:rsidP="00FE6C24">
            <w:r w:rsidRPr="00FE6C24">
              <w:t>J.M.M.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4BBB82" w14:textId="77777777" w:rsidR="00FE6C24" w:rsidRPr="00FE6C24" w:rsidRDefault="00FE6C24" w:rsidP="00FE6C24">
            <w:r w:rsidRPr="00FE6C24">
              <w:t>Jeanne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65429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B7AB71" w14:textId="77777777" w:rsidR="00FE6C24" w:rsidRPr="00FE6C24" w:rsidRDefault="00FE6C24" w:rsidP="00FE6C24">
            <w:proofErr w:type="spellStart"/>
            <w:r w:rsidRPr="00FE6C24">
              <w:t>Hogestijn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338BDB5" w14:textId="77777777" w:rsidR="00FE6C24" w:rsidRPr="00FE6C24" w:rsidRDefault="00FE6C24" w:rsidP="00FE6C24"/>
        </w:tc>
      </w:tr>
      <w:tr w:rsidR="00FE6C24" w:rsidRPr="00FE6C24" w14:paraId="6F402086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2F71273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8B810C" w14:textId="77777777" w:rsidR="00FE6C24" w:rsidRPr="00FE6C24" w:rsidRDefault="00FE6C24" w:rsidP="00FE6C24">
            <w:r w:rsidRPr="00FE6C24">
              <w:t>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E276D6" w14:textId="77777777" w:rsidR="00FE6C24" w:rsidRPr="00FE6C24" w:rsidRDefault="00FE6C24" w:rsidP="00FE6C24">
            <w:r w:rsidRPr="00FE6C24">
              <w:t>Mary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F5C28B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4F6F4" w14:textId="77777777" w:rsidR="00FE6C24" w:rsidRPr="00FE6C24" w:rsidRDefault="00FE6C24" w:rsidP="00FE6C24">
            <w:r w:rsidRPr="00FE6C24">
              <w:t>Meurs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CF2F223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0E23F66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A2C9F88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F0D8C7" w14:textId="77777777" w:rsidR="00FE6C24" w:rsidRPr="00FE6C24" w:rsidRDefault="00FE6C24" w:rsidP="00FE6C24">
            <w:r w:rsidRPr="00FE6C24">
              <w:t>W.J.A.G.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B94938" w14:textId="77777777" w:rsidR="00FE6C24" w:rsidRPr="00FE6C24" w:rsidRDefault="00FE6C24" w:rsidP="00FE6C24">
            <w:r w:rsidRPr="00FE6C24">
              <w:t>Wim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3ADE2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698543" w14:textId="77777777" w:rsidR="00FE6C24" w:rsidRPr="00FE6C24" w:rsidRDefault="00FE6C24" w:rsidP="00FE6C24">
            <w:r w:rsidRPr="00FE6C24">
              <w:t>Dopheide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12A4849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84256B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4B0BE1D" w14:textId="77777777" w:rsidR="00FE6C24" w:rsidRPr="00FE6C24" w:rsidRDefault="00FE6C24" w:rsidP="00FE6C24">
            <w:r w:rsidRPr="00FE6C24">
              <w:t>1965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7A1934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25C258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9D9DBC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B90133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26FDB70" w14:textId="77777777" w:rsidR="00FE6C24" w:rsidRPr="00FE6C24" w:rsidRDefault="00FE6C24" w:rsidP="00FE6C24"/>
        </w:tc>
      </w:tr>
      <w:tr w:rsidR="00FE6C24" w:rsidRPr="00FE6C24" w14:paraId="009AB07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40499A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872483" w14:textId="77777777" w:rsidR="00FE6C24" w:rsidRPr="00FE6C24" w:rsidRDefault="00FE6C24" w:rsidP="00FE6C24">
            <w:r w:rsidRPr="00FE6C24">
              <w:t>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9079B2" w14:textId="77777777" w:rsidR="00FE6C24" w:rsidRPr="00FE6C24" w:rsidRDefault="00FE6C24" w:rsidP="00FE6C24">
            <w:r w:rsidRPr="00FE6C24">
              <w:t>Margreet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99A62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76BF4" w14:textId="77777777" w:rsidR="00FE6C24" w:rsidRPr="00FE6C24" w:rsidRDefault="00FE6C24" w:rsidP="00FE6C24">
            <w:r w:rsidRPr="00FE6C24">
              <w:t>Wijnstroom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2451DF3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7DABF1B2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971BAF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1EBD33" w14:textId="77777777" w:rsidR="00FE6C24" w:rsidRPr="00FE6C24" w:rsidRDefault="00FE6C24" w:rsidP="00FE6C24">
            <w:r w:rsidRPr="00FE6C24">
              <w:t>J.C.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4D0B31" w14:textId="77777777" w:rsidR="00FE6C24" w:rsidRPr="00FE6C24" w:rsidRDefault="00FE6C24" w:rsidP="00FE6C24">
            <w:r w:rsidRPr="00FE6C24">
              <w:t>Job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B34373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2F54CB" w14:textId="77777777" w:rsidR="00FE6C24" w:rsidRPr="00FE6C24" w:rsidRDefault="00FE6C24" w:rsidP="00FE6C24">
            <w:r w:rsidRPr="00FE6C24">
              <w:t>Hardeman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9D4A432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0B4EE0F9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864413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267EB9" w14:textId="77777777" w:rsidR="00FE6C24" w:rsidRPr="00FE6C24" w:rsidRDefault="00FE6C24" w:rsidP="00FE6C24">
            <w:r w:rsidRPr="00FE6C24">
              <w:t>P.J.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D84B55" w14:textId="77777777" w:rsidR="00FE6C24" w:rsidRPr="00FE6C24" w:rsidRDefault="00FE6C24" w:rsidP="00FE6C24">
            <w:r w:rsidRPr="00FE6C24">
              <w:t>Piet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CEEAB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0EA14F" w14:textId="77777777" w:rsidR="00FE6C24" w:rsidRPr="00FE6C24" w:rsidRDefault="00FE6C24" w:rsidP="00FE6C24">
            <w:proofErr w:type="spellStart"/>
            <w:r w:rsidRPr="00FE6C24">
              <w:t>Nefkens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D4F03BA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7901A3C3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6C19613C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B41E27" w14:textId="77777777" w:rsidR="00FE6C24" w:rsidRPr="00FE6C24" w:rsidRDefault="00FE6C24" w:rsidP="00FE6C24">
            <w:r w:rsidRPr="00FE6C24">
              <w:t>D.E.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F5929D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065FB5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929851" w14:textId="77777777" w:rsidR="00FE6C24" w:rsidRPr="00FE6C24" w:rsidRDefault="00FE6C24" w:rsidP="00FE6C24">
            <w:r w:rsidRPr="00FE6C24">
              <w:t>Rogge-Vos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9EA350B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FA1789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EF45598" w14:textId="77777777" w:rsidR="00FE6C24" w:rsidRPr="00FE6C24" w:rsidRDefault="00FE6C24" w:rsidP="00FE6C24">
            <w:r w:rsidRPr="00FE6C24">
              <w:t>1964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847579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9B60DA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DF4006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A7DBD4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2A92FF4" w14:textId="77777777" w:rsidR="00FE6C24" w:rsidRPr="00FE6C24" w:rsidRDefault="00FE6C24" w:rsidP="00FE6C24"/>
        </w:tc>
      </w:tr>
      <w:tr w:rsidR="00FE6C24" w:rsidRPr="00FE6C24" w14:paraId="1C8C67A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09CD1C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27FE8F" w14:textId="77777777" w:rsidR="00FE6C24" w:rsidRPr="00FE6C24" w:rsidRDefault="00FE6C24" w:rsidP="00FE6C24">
            <w:r w:rsidRPr="00FE6C24">
              <w:t>J.J.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5D69D2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199A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5FB311" w14:textId="77777777" w:rsidR="00FE6C24" w:rsidRPr="00FE6C24" w:rsidRDefault="00FE6C24" w:rsidP="00FE6C24">
            <w:r w:rsidRPr="00FE6C24">
              <w:t>Helders-Vader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C657D80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C96033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17218F6" w14:textId="77777777" w:rsidR="00FE6C24" w:rsidRPr="00FE6C24" w:rsidRDefault="00FE6C24" w:rsidP="00FE6C24">
            <w:r w:rsidRPr="00FE6C24">
              <w:t>1962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34694A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B80024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EA512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370FC5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264B58F" w14:textId="77777777" w:rsidR="00FE6C24" w:rsidRPr="00FE6C24" w:rsidRDefault="00FE6C24" w:rsidP="00FE6C24"/>
        </w:tc>
      </w:tr>
      <w:tr w:rsidR="00FE6C24" w:rsidRPr="00FE6C24" w14:paraId="5B6D3FA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20748A1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79F991" w14:textId="77777777" w:rsidR="00FE6C24" w:rsidRPr="00FE6C24" w:rsidRDefault="00FE6C24" w:rsidP="00FE6C24">
            <w:r w:rsidRPr="00FE6C24">
              <w:t>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68088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1C804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7318F0" w14:textId="77777777" w:rsidR="00FE6C24" w:rsidRPr="00FE6C24" w:rsidRDefault="00FE6C24" w:rsidP="00FE6C24">
            <w:r w:rsidRPr="00FE6C24">
              <w:t xml:space="preserve">Baron </w:t>
            </w:r>
            <w:proofErr w:type="spellStart"/>
            <w:r w:rsidRPr="00FE6C24">
              <w:t>Collot</w:t>
            </w:r>
            <w:proofErr w:type="spellEnd"/>
            <w:r w:rsidRPr="00FE6C24">
              <w:t xml:space="preserve"> d’ </w:t>
            </w:r>
            <w:proofErr w:type="spellStart"/>
            <w:r w:rsidRPr="00FE6C24">
              <w:t>Escury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290788A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B2B3E2C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09304E6D" w14:textId="77777777" w:rsidR="00FE6C24" w:rsidRPr="00FE6C24" w:rsidRDefault="00FE6C24" w:rsidP="00FE6C24">
            <w:r w:rsidRPr="00FE6C24">
              <w:t>1961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3D7421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CE93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AC751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13F7F3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B1BF8F9" w14:textId="77777777" w:rsidR="00FE6C24" w:rsidRPr="00FE6C24" w:rsidRDefault="00FE6C24" w:rsidP="00FE6C24"/>
        </w:tc>
      </w:tr>
      <w:tr w:rsidR="00FE6C24" w:rsidRPr="00FE6C24" w14:paraId="7E9B052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4FD166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50F6A3" w14:textId="77777777" w:rsidR="00FE6C24" w:rsidRPr="00FE6C24" w:rsidRDefault="00FE6C24" w:rsidP="00FE6C24">
            <w:r w:rsidRPr="00FE6C24">
              <w:t>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128BE1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8D073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A7F9B" w14:textId="77777777" w:rsidR="00FE6C24" w:rsidRPr="00FE6C24" w:rsidRDefault="00FE6C24" w:rsidP="00FE6C24">
            <w:r w:rsidRPr="00FE6C24">
              <w:t>Onland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2DE20BE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7CD5A395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C213A67" w14:textId="77777777" w:rsidR="00FE6C24" w:rsidRPr="00FE6C24" w:rsidRDefault="00FE6C24" w:rsidP="00FE6C24">
            <w:r w:rsidRPr="00FE6C24">
              <w:t>1960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CA52DE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D9D323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8599F2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6F7D2F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4222442" w14:textId="77777777" w:rsidR="00FE6C24" w:rsidRPr="00FE6C24" w:rsidRDefault="00FE6C24" w:rsidP="00FE6C24"/>
        </w:tc>
      </w:tr>
      <w:tr w:rsidR="00FE6C24" w:rsidRPr="00FE6C24" w14:paraId="54585FE7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AF18065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D76083" w14:textId="77777777" w:rsidR="00FE6C24" w:rsidRPr="00FE6C24" w:rsidRDefault="00FE6C24" w:rsidP="00FE6C24">
            <w:r w:rsidRPr="00FE6C24">
              <w:t>J.A.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9E2F73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8F088C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47BE6C" w14:textId="77777777" w:rsidR="00FE6C24" w:rsidRPr="00FE6C24" w:rsidRDefault="00FE6C24" w:rsidP="00FE6C24">
            <w:r w:rsidRPr="00FE6C24">
              <w:t>Donselaar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6610DBB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9E01F2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5D63F7C2" w14:textId="77777777" w:rsidR="00FE6C24" w:rsidRPr="00FE6C24" w:rsidRDefault="00FE6C24" w:rsidP="00FE6C24">
            <w:r w:rsidRPr="00FE6C24">
              <w:t>1958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24BB52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31D92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022948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F66E51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0F31E5A" w14:textId="77777777" w:rsidR="00FE6C24" w:rsidRPr="00FE6C24" w:rsidRDefault="00FE6C24" w:rsidP="00FE6C24"/>
        </w:tc>
      </w:tr>
      <w:tr w:rsidR="00FE6C24" w:rsidRPr="00FE6C24" w14:paraId="4182A1CA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618582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FA144D" w14:textId="77777777" w:rsidR="00FE6C24" w:rsidRPr="00FE6C24" w:rsidRDefault="00FE6C24" w:rsidP="00FE6C24">
            <w:r w:rsidRPr="00FE6C24">
              <w:t>H.P.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9A2CB" w14:textId="77777777" w:rsidR="00FE6C24" w:rsidRPr="00FE6C24" w:rsidRDefault="00FE6C24" w:rsidP="00FE6C24">
            <w:r w:rsidRPr="00FE6C24">
              <w:t>Dick</w:t>
            </w:r>
          </w:p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1710E7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F02883" w14:textId="77777777" w:rsidR="00FE6C24" w:rsidRPr="00FE6C24" w:rsidRDefault="00FE6C24" w:rsidP="00FE6C24">
            <w:r w:rsidRPr="00FE6C24">
              <w:t>Loggere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B4F0514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0DA7C28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B858DD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9F2135" w14:textId="77777777" w:rsidR="00FE6C24" w:rsidRPr="00FE6C24" w:rsidRDefault="00FE6C24" w:rsidP="00FE6C24">
            <w:r w:rsidRPr="00FE6C24">
              <w:t>G.M.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C9DF9F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94A9C9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424164" w14:textId="77777777" w:rsidR="00FE6C24" w:rsidRPr="00FE6C24" w:rsidRDefault="00FE6C24" w:rsidP="00FE6C24">
            <w:r w:rsidRPr="00FE6C24">
              <w:t>Drooglever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1D343BD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3E71447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38D9E3D9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06C317" w14:textId="77777777" w:rsidR="00FE6C24" w:rsidRPr="00FE6C24" w:rsidRDefault="00FE6C24" w:rsidP="00FE6C24">
            <w:r w:rsidRPr="00FE6C24">
              <w:t>D.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77193B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0FB809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415AD" w14:textId="77777777" w:rsidR="00FE6C24" w:rsidRPr="00FE6C24" w:rsidRDefault="00FE6C24" w:rsidP="00FE6C24">
            <w:r w:rsidRPr="00FE6C24">
              <w:t>Maren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F90509B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6BC6E040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A5B7FBD" w14:textId="77777777" w:rsidR="00FE6C24" w:rsidRPr="00FE6C24" w:rsidRDefault="00FE6C24" w:rsidP="00FE6C24">
            <w:r w:rsidRPr="00FE6C24">
              <w:t>1957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404396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6DA7BD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C8B3C1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A4F8DC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9EBF299" w14:textId="77777777" w:rsidR="00FE6C24" w:rsidRPr="00FE6C24" w:rsidRDefault="00FE6C24" w:rsidP="00FE6C24"/>
        </w:tc>
      </w:tr>
      <w:tr w:rsidR="00FE6C24" w:rsidRPr="00FE6C24" w14:paraId="0DA87F1D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4795DD14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4F1C69" w14:textId="77777777" w:rsidR="00FE6C24" w:rsidRPr="00FE6C24" w:rsidRDefault="00FE6C24" w:rsidP="00FE6C24">
            <w:r w:rsidRPr="00FE6C24">
              <w:t>H.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01C150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61D362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F72EB7" w14:textId="77777777" w:rsidR="00FE6C24" w:rsidRPr="00FE6C24" w:rsidRDefault="00FE6C24" w:rsidP="00FE6C24">
            <w:proofErr w:type="spellStart"/>
            <w:r w:rsidRPr="00FE6C24">
              <w:t>Schaaijk</w:t>
            </w:r>
            <w:proofErr w:type="spellEnd"/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63C813B2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436FB4EB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1421412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CCF877" w14:textId="77777777" w:rsidR="00FE6C24" w:rsidRPr="00FE6C24" w:rsidRDefault="00FE6C24" w:rsidP="00FE6C24">
            <w:r w:rsidRPr="00FE6C24">
              <w:t>H.J.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64C6C6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2A4FBB" w14:textId="77777777" w:rsidR="00FE6C24" w:rsidRPr="00FE6C24" w:rsidRDefault="00FE6C24" w:rsidP="00FE6C24">
            <w:proofErr w:type="gramStart"/>
            <w:r w:rsidRPr="00FE6C24">
              <w:t>van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417C71" w14:textId="77777777" w:rsidR="00FE6C24" w:rsidRPr="00FE6C24" w:rsidRDefault="00FE6C24" w:rsidP="00FE6C24">
            <w:r w:rsidRPr="00FE6C24">
              <w:t>Zuylen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64FEE25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736E89C1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2F7C6D0B" w14:textId="77777777" w:rsidR="00FE6C24" w:rsidRPr="00FE6C24" w:rsidRDefault="00FE6C24" w:rsidP="00FE6C24">
            <w:r w:rsidRPr="00FE6C24">
              <w:t>1956</w:t>
            </w:r>
          </w:p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01862" w14:textId="77777777" w:rsidR="00FE6C24" w:rsidRPr="00FE6C24" w:rsidRDefault="00FE6C24" w:rsidP="00FE6C24"/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645C31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318F8E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5D068F" w14:textId="77777777" w:rsidR="00FE6C24" w:rsidRPr="00FE6C24" w:rsidRDefault="00FE6C24" w:rsidP="00FE6C24"/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6D1A332" w14:textId="77777777" w:rsidR="00FE6C24" w:rsidRPr="00FE6C24" w:rsidRDefault="00FE6C24" w:rsidP="00FE6C24"/>
        </w:tc>
      </w:tr>
      <w:tr w:rsidR="00FE6C24" w:rsidRPr="00FE6C24" w14:paraId="7687B104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75" w:type="dxa"/>
              <w:left w:w="150" w:type="dxa"/>
              <w:bottom w:w="75" w:type="dxa"/>
              <w:right w:w="75" w:type="dxa"/>
            </w:tcMar>
            <w:hideMark/>
          </w:tcPr>
          <w:p w14:paraId="72A7B416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B49D50" w14:textId="77777777" w:rsidR="00FE6C24" w:rsidRPr="00FE6C24" w:rsidRDefault="00FE6C24" w:rsidP="00FE6C24">
            <w:r w:rsidRPr="00FE6C24">
              <w:t>R.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03E07F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C8718F" w14:textId="77777777" w:rsidR="00FE6C24" w:rsidRPr="00FE6C24" w:rsidRDefault="00FE6C24" w:rsidP="00FE6C24">
            <w:proofErr w:type="gramStart"/>
            <w:r w:rsidRPr="00FE6C24">
              <w:t>de</w:t>
            </w:r>
            <w:proofErr w:type="gramEnd"/>
          </w:p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B93386" w14:textId="77777777" w:rsidR="00FE6C24" w:rsidRPr="00FE6C24" w:rsidRDefault="00FE6C24" w:rsidP="00FE6C24">
            <w:r w:rsidRPr="00FE6C24">
              <w:t>Waal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8FA547A" w14:textId="77777777" w:rsidR="00FE6C24" w:rsidRPr="00FE6C24" w:rsidRDefault="00FE6C24" w:rsidP="00FE6C24">
            <w:r w:rsidRPr="00FE6C24">
              <w:t>†</w:t>
            </w:r>
          </w:p>
        </w:tc>
      </w:tr>
      <w:tr w:rsidR="00FE6C24" w:rsidRPr="00FE6C24" w14:paraId="2D5F8B6F" w14:textId="77777777" w:rsidTr="00FE6C24">
        <w:trPr>
          <w:trHeight w:val="360"/>
          <w:tblCellSpacing w:w="15" w:type="dxa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150" w:type="dxa"/>
              <w:right w:w="75" w:type="dxa"/>
            </w:tcMar>
            <w:hideMark/>
          </w:tcPr>
          <w:p w14:paraId="4E9EE3CF" w14:textId="77777777" w:rsidR="00FE6C24" w:rsidRPr="00FE6C24" w:rsidRDefault="00FE6C24" w:rsidP="00FE6C24"/>
        </w:tc>
        <w:tc>
          <w:tcPr>
            <w:tcW w:w="2067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hideMark/>
          </w:tcPr>
          <w:p w14:paraId="409651B1" w14:textId="77777777" w:rsidR="00FE6C24" w:rsidRPr="00FE6C24" w:rsidRDefault="00FE6C24" w:rsidP="00FE6C24">
            <w:r w:rsidRPr="00FE6C24">
              <w:t>C.J.C.</w:t>
            </w:r>
          </w:p>
        </w:tc>
        <w:tc>
          <w:tcPr>
            <w:tcW w:w="2201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hideMark/>
          </w:tcPr>
          <w:p w14:paraId="61C8D6CE" w14:textId="77777777" w:rsidR="00FE6C24" w:rsidRPr="00FE6C24" w:rsidRDefault="00FE6C24" w:rsidP="00FE6C24"/>
        </w:tc>
        <w:tc>
          <w:tcPr>
            <w:tcW w:w="1243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hideMark/>
          </w:tcPr>
          <w:p w14:paraId="70E57F10" w14:textId="77777777" w:rsidR="00FE6C24" w:rsidRPr="00FE6C24" w:rsidRDefault="00FE6C24" w:rsidP="00FE6C24"/>
        </w:tc>
        <w:tc>
          <w:tcPr>
            <w:tcW w:w="332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hideMark/>
          </w:tcPr>
          <w:p w14:paraId="2F488E09" w14:textId="77777777" w:rsidR="00FE6C24" w:rsidRPr="00FE6C24" w:rsidRDefault="00FE6C24" w:rsidP="00FE6C24">
            <w:r w:rsidRPr="00FE6C24">
              <w:t>Molhuysen</w:t>
            </w:r>
          </w:p>
        </w:tc>
        <w:tc>
          <w:tcPr>
            <w:tcW w:w="530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150" w:type="dxa"/>
            </w:tcMar>
            <w:hideMark/>
          </w:tcPr>
          <w:p w14:paraId="0D7DC79D" w14:textId="77777777" w:rsidR="00FE6C24" w:rsidRPr="00FE6C24" w:rsidRDefault="00FE6C24" w:rsidP="00FE6C24">
            <w:r w:rsidRPr="00FE6C24">
              <w:t>†</w:t>
            </w:r>
          </w:p>
        </w:tc>
      </w:tr>
    </w:tbl>
    <w:p w14:paraId="6BC4D368" w14:textId="4CE5F49A" w:rsidR="00D22C87" w:rsidRPr="00D22C87" w:rsidRDefault="00D22C87" w:rsidP="00D22C87">
      <w:pPr>
        <w:rPr>
          <w:b/>
          <w:bCs/>
        </w:rPr>
      </w:pPr>
    </w:p>
    <w:p w14:paraId="22D1A3F6" w14:textId="2535CC6F" w:rsidR="004A730F" w:rsidRPr="004A730F" w:rsidRDefault="004A730F" w:rsidP="004A730F"/>
    <w:sectPr w:rsidR="004A730F" w:rsidRPr="004A730F" w:rsidSect="00881259">
      <w:headerReference w:type="default" r:id="rId10"/>
      <w:headerReference w:type="first" r:id="rId11"/>
      <w:pgSz w:w="11906" w:h="16838" w:code="9"/>
      <w:pgMar w:top="2552" w:right="1814" w:bottom="1418" w:left="1588" w:header="76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38616" w14:textId="77777777" w:rsidR="00C82701" w:rsidRDefault="00C82701">
      <w:r>
        <w:separator/>
      </w:r>
    </w:p>
  </w:endnote>
  <w:endnote w:type="continuationSeparator" w:id="0">
    <w:p w14:paraId="1174C3AC" w14:textId="77777777" w:rsidR="00C82701" w:rsidRDefault="00C8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B6A1" w14:textId="77777777" w:rsidR="00C82701" w:rsidRDefault="00C82701">
      <w:r>
        <w:separator/>
      </w:r>
    </w:p>
  </w:footnote>
  <w:footnote w:type="continuationSeparator" w:id="0">
    <w:p w14:paraId="0360F695" w14:textId="77777777" w:rsidR="00C82701" w:rsidRDefault="00C82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4300" w14:textId="77777777" w:rsidR="005D2ABC" w:rsidRDefault="00B52952">
    <w:pPr>
      <w:pStyle w:val="Kopteks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734FCBF" wp14:editId="56D0F890">
          <wp:simplePos x="0" y="0"/>
          <wp:positionH relativeFrom="column">
            <wp:posOffset>-400050</wp:posOffset>
          </wp:positionH>
          <wp:positionV relativeFrom="paragraph">
            <wp:posOffset>19050</wp:posOffset>
          </wp:positionV>
          <wp:extent cx="1850390" cy="461010"/>
          <wp:effectExtent l="0" t="0" r="0" b="0"/>
          <wp:wrapNone/>
          <wp:docPr id="1980786668" name="Afbeelding 1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053118" name="Afbeelding 1" descr="Afbeelding met Lettertype, Graphics, logo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39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6F6F" w14:textId="77777777" w:rsidR="005D2ABC" w:rsidRDefault="00E53072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9DC899A" wp14:editId="0C9791E5">
          <wp:simplePos x="0" y="0"/>
          <wp:positionH relativeFrom="column">
            <wp:posOffset>-459740</wp:posOffset>
          </wp:positionH>
          <wp:positionV relativeFrom="paragraph">
            <wp:posOffset>32385</wp:posOffset>
          </wp:positionV>
          <wp:extent cx="1850390" cy="461010"/>
          <wp:effectExtent l="0" t="0" r="0" b="0"/>
          <wp:wrapNone/>
          <wp:docPr id="2068479413" name="Afbeelding 1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053118" name="Afbeelding 1" descr="Afbeelding met Lettertype, Graphics, logo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39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2ABC">
      <w:rPr>
        <w:noProof/>
      </w:rPr>
      <w:drawing>
        <wp:anchor distT="0" distB="0" distL="114300" distR="114300" simplePos="0" relativeHeight="251660288" behindDoc="1" locked="0" layoutInCell="1" allowOverlap="1" wp14:anchorId="2DC4B378" wp14:editId="6E25BBB0">
          <wp:simplePos x="0" y="0"/>
          <wp:positionH relativeFrom="page">
            <wp:posOffset>5759450</wp:posOffset>
          </wp:positionH>
          <wp:positionV relativeFrom="page">
            <wp:posOffset>589915</wp:posOffset>
          </wp:positionV>
          <wp:extent cx="12065" cy="5715"/>
          <wp:effectExtent l="0" t="0" r="0" b="0"/>
          <wp:wrapNone/>
          <wp:docPr id="1668617442" name="DistrictEerstePa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istrictEerstePag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065" cy="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9A665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9232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FA96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562E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44AC4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04AB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8C88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80AE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9C5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CC23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57297F"/>
    <w:multiLevelType w:val="multilevel"/>
    <w:tmpl w:val="B328A0D4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Restart w:val="0"/>
      <w:pStyle w:val="Kop2"/>
      <w:lvlText w:val="Actie: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none"/>
      <w:pStyle w:val="Kop3"/>
      <w:lvlText w:val="Besluit: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3A70321"/>
    <w:multiLevelType w:val="multilevel"/>
    <w:tmpl w:val="C082B9AC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BFE3410"/>
    <w:multiLevelType w:val="multilevel"/>
    <w:tmpl w:val="C082B9AC"/>
    <w:lvl w:ilvl="0">
      <w:start w:val="1"/>
      <w:numFmt w:val="bullet"/>
      <w:pStyle w:val="Lijstopsomteken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>
      <w:start w:val="1"/>
      <w:numFmt w:val="bullet"/>
      <w:pStyle w:val="Lijstopsomteken2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</w:rPr>
    </w:lvl>
    <w:lvl w:ilvl="2">
      <w:start w:val="1"/>
      <w:numFmt w:val="bullet"/>
      <w:pStyle w:val="Lijstopsomteken3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278611834">
    <w:abstractNumId w:val="9"/>
  </w:num>
  <w:num w:numId="2" w16cid:durableId="2053534484">
    <w:abstractNumId w:val="7"/>
  </w:num>
  <w:num w:numId="3" w16cid:durableId="661086366">
    <w:abstractNumId w:val="6"/>
  </w:num>
  <w:num w:numId="4" w16cid:durableId="913777155">
    <w:abstractNumId w:val="5"/>
  </w:num>
  <w:num w:numId="5" w16cid:durableId="1511719280">
    <w:abstractNumId w:val="4"/>
  </w:num>
  <w:num w:numId="6" w16cid:durableId="576792463">
    <w:abstractNumId w:val="8"/>
  </w:num>
  <w:num w:numId="7" w16cid:durableId="1919711550">
    <w:abstractNumId w:val="3"/>
  </w:num>
  <w:num w:numId="8" w16cid:durableId="1008099795">
    <w:abstractNumId w:val="2"/>
  </w:num>
  <w:num w:numId="9" w16cid:durableId="514268155">
    <w:abstractNumId w:val="1"/>
  </w:num>
  <w:num w:numId="10" w16cid:durableId="1370564659">
    <w:abstractNumId w:val="0"/>
  </w:num>
  <w:num w:numId="11" w16cid:durableId="2062094862">
    <w:abstractNumId w:val="12"/>
  </w:num>
  <w:num w:numId="12" w16cid:durableId="765005158">
    <w:abstractNumId w:val="12"/>
  </w:num>
  <w:num w:numId="13" w16cid:durableId="909845399">
    <w:abstractNumId w:val="12"/>
  </w:num>
  <w:num w:numId="14" w16cid:durableId="1571958809">
    <w:abstractNumId w:val="12"/>
  </w:num>
  <w:num w:numId="15" w16cid:durableId="1159231422">
    <w:abstractNumId w:val="12"/>
  </w:num>
  <w:num w:numId="16" w16cid:durableId="136654392">
    <w:abstractNumId w:val="12"/>
  </w:num>
  <w:num w:numId="17" w16cid:durableId="2056854118">
    <w:abstractNumId w:val="11"/>
  </w:num>
  <w:num w:numId="18" w16cid:durableId="1032418341">
    <w:abstractNumId w:val="10"/>
  </w:num>
  <w:num w:numId="19" w16cid:durableId="1533959034">
    <w:abstractNumId w:val="10"/>
  </w:num>
  <w:num w:numId="20" w16cid:durableId="69891996">
    <w:abstractNumId w:val="10"/>
  </w:num>
  <w:num w:numId="21" w16cid:durableId="1218014388">
    <w:abstractNumId w:val="10"/>
  </w:num>
  <w:num w:numId="22" w16cid:durableId="1401975400">
    <w:abstractNumId w:val="10"/>
  </w:num>
  <w:num w:numId="23" w16cid:durableId="851259846">
    <w:abstractNumId w:val="10"/>
  </w:num>
  <w:num w:numId="24" w16cid:durableId="2051951975">
    <w:abstractNumId w:val="10"/>
  </w:num>
  <w:num w:numId="25" w16cid:durableId="1568802654">
    <w:abstractNumId w:val="10"/>
  </w:num>
  <w:num w:numId="26" w16cid:durableId="40055652">
    <w:abstractNumId w:val="10"/>
  </w:num>
  <w:num w:numId="27" w16cid:durableId="1612128843">
    <w:abstractNumId w:val="12"/>
  </w:num>
  <w:num w:numId="28" w16cid:durableId="701128929">
    <w:abstractNumId w:val="12"/>
  </w:num>
  <w:num w:numId="29" w16cid:durableId="19794140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C87"/>
    <w:rsid w:val="000208BB"/>
    <w:rsid w:val="000571E3"/>
    <w:rsid w:val="00084645"/>
    <w:rsid w:val="00091440"/>
    <w:rsid w:val="000D719F"/>
    <w:rsid w:val="000F0B72"/>
    <w:rsid w:val="00115365"/>
    <w:rsid w:val="00122184"/>
    <w:rsid w:val="001234EA"/>
    <w:rsid w:val="00143AA1"/>
    <w:rsid w:val="001445FB"/>
    <w:rsid w:val="00155DDC"/>
    <w:rsid w:val="00173038"/>
    <w:rsid w:val="001C1294"/>
    <w:rsid w:val="002076DC"/>
    <w:rsid w:val="00213744"/>
    <w:rsid w:val="002155D2"/>
    <w:rsid w:val="00227460"/>
    <w:rsid w:val="0023769A"/>
    <w:rsid w:val="002431FF"/>
    <w:rsid w:val="00290B84"/>
    <w:rsid w:val="002A7D37"/>
    <w:rsid w:val="002C16AC"/>
    <w:rsid w:val="002E69E5"/>
    <w:rsid w:val="002F5CED"/>
    <w:rsid w:val="00352ACB"/>
    <w:rsid w:val="00356DAC"/>
    <w:rsid w:val="00362FC2"/>
    <w:rsid w:val="003A1B03"/>
    <w:rsid w:val="00403C8F"/>
    <w:rsid w:val="00404753"/>
    <w:rsid w:val="00430816"/>
    <w:rsid w:val="004505C8"/>
    <w:rsid w:val="00454A42"/>
    <w:rsid w:val="0049258C"/>
    <w:rsid w:val="00495BC2"/>
    <w:rsid w:val="00497DF1"/>
    <w:rsid w:val="004A730F"/>
    <w:rsid w:val="004C17DE"/>
    <w:rsid w:val="00502AC5"/>
    <w:rsid w:val="0053703F"/>
    <w:rsid w:val="005A698F"/>
    <w:rsid w:val="005B595C"/>
    <w:rsid w:val="005C5301"/>
    <w:rsid w:val="005D2ABC"/>
    <w:rsid w:val="006417FF"/>
    <w:rsid w:val="00646649"/>
    <w:rsid w:val="00665908"/>
    <w:rsid w:val="006F3EB7"/>
    <w:rsid w:val="00706B03"/>
    <w:rsid w:val="0071355C"/>
    <w:rsid w:val="00722E62"/>
    <w:rsid w:val="00723257"/>
    <w:rsid w:val="007508BF"/>
    <w:rsid w:val="0075613A"/>
    <w:rsid w:val="007601FE"/>
    <w:rsid w:val="007A4B04"/>
    <w:rsid w:val="008070A2"/>
    <w:rsid w:val="00814C7D"/>
    <w:rsid w:val="0081736D"/>
    <w:rsid w:val="008577E1"/>
    <w:rsid w:val="00870609"/>
    <w:rsid w:val="00881259"/>
    <w:rsid w:val="008A0A66"/>
    <w:rsid w:val="008A3D13"/>
    <w:rsid w:val="008C3F05"/>
    <w:rsid w:val="00915715"/>
    <w:rsid w:val="00983654"/>
    <w:rsid w:val="00987EDA"/>
    <w:rsid w:val="00991B92"/>
    <w:rsid w:val="00991E60"/>
    <w:rsid w:val="009A1659"/>
    <w:rsid w:val="009B78B4"/>
    <w:rsid w:val="009C4E78"/>
    <w:rsid w:val="009E2826"/>
    <w:rsid w:val="00A1548B"/>
    <w:rsid w:val="00A304DE"/>
    <w:rsid w:val="00A322DF"/>
    <w:rsid w:val="00AA2727"/>
    <w:rsid w:val="00AD00AB"/>
    <w:rsid w:val="00AF460C"/>
    <w:rsid w:val="00B01016"/>
    <w:rsid w:val="00B03008"/>
    <w:rsid w:val="00B52952"/>
    <w:rsid w:val="00B55791"/>
    <w:rsid w:val="00BA6975"/>
    <w:rsid w:val="00BE2215"/>
    <w:rsid w:val="00BE45E7"/>
    <w:rsid w:val="00BE556C"/>
    <w:rsid w:val="00C12697"/>
    <w:rsid w:val="00C22878"/>
    <w:rsid w:val="00C71D1F"/>
    <w:rsid w:val="00C82701"/>
    <w:rsid w:val="00CB7601"/>
    <w:rsid w:val="00CC008E"/>
    <w:rsid w:val="00CE3A4B"/>
    <w:rsid w:val="00CE4B35"/>
    <w:rsid w:val="00CE7BFF"/>
    <w:rsid w:val="00D03107"/>
    <w:rsid w:val="00D17857"/>
    <w:rsid w:val="00D22C87"/>
    <w:rsid w:val="00D42AA1"/>
    <w:rsid w:val="00D6095B"/>
    <w:rsid w:val="00D64F44"/>
    <w:rsid w:val="00D7280E"/>
    <w:rsid w:val="00DA5993"/>
    <w:rsid w:val="00DB7F78"/>
    <w:rsid w:val="00DF5206"/>
    <w:rsid w:val="00E00487"/>
    <w:rsid w:val="00E01E02"/>
    <w:rsid w:val="00E1280D"/>
    <w:rsid w:val="00E25134"/>
    <w:rsid w:val="00E43BAA"/>
    <w:rsid w:val="00E51C9F"/>
    <w:rsid w:val="00E53072"/>
    <w:rsid w:val="00E63E36"/>
    <w:rsid w:val="00E919E3"/>
    <w:rsid w:val="00F26998"/>
    <w:rsid w:val="00F70C1F"/>
    <w:rsid w:val="00FD5ABF"/>
    <w:rsid w:val="00FE122D"/>
    <w:rsid w:val="00FE1879"/>
    <w:rsid w:val="00FE5D33"/>
    <w:rsid w:val="00FE6C24"/>
    <w:rsid w:val="00FF4D46"/>
    <w:rsid w:val="0380E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8EAD0E2"/>
  <w15:chartTrackingRefBased/>
  <w15:docId w15:val="{7B106CF3-5306-4454-9214-C3B3108D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8"/>
        <w:szCs w:val="18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uiPriority="19"/>
    <w:lsdException w:name="heading 1" w:uiPriority="4"/>
    <w:lsdException w:name="heading 2" w:semiHidden="1" w:uiPriority="4" w:unhideWhenUsed="1"/>
    <w:lsdException w:name="heading 3" w:semiHidden="1" w:uiPriority="4" w:unhideWhenUsed="1"/>
    <w:lsdException w:name="heading 4" w:semiHidden="1" w:uiPriority="19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uiPriority="19"/>
    <w:lsdException w:name="index 2" w:uiPriority="19"/>
    <w:lsdException w:name="index 3" w:uiPriority="19"/>
    <w:lsdException w:name="index 4" w:uiPriority="19"/>
    <w:lsdException w:name="index 5" w:uiPriority="19"/>
    <w:lsdException w:name="index 6" w:uiPriority="19"/>
    <w:lsdException w:name="index 7" w:uiPriority="19"/>
    <w:lsdException w:name="index 8" w:uiPriority="19"/>
    <w:lsdException w:name="index 9" w:uiPriority="19"/>
    <w:lsdException w:name="toc 1" w:uiPriority="19"/>
    <w:lsdException w:name="toc 2" w:uiPriority="19"/>
    <w:lsdException w:name="toc 3" w:uiPriority="19"/>
    <w:lsdException w:name="toc 4" w:uiPriority="19"/>
    <w:lsdException w:name="toc 5" w:uiPriority="19"/>
    <w:lsdException w:name="toc 6" w:uiPriority="19"/>
    <w:lsdException w:name="toc 7" w:uiPriority="19"/>
    <w:lsdException w:name="toc 8" w:uiPriority="19"/>
    <w:lsdException w:name="toc 9" w:uiPriority="19"/>
    <w:lsdException w:name="footnote text" w:uiPriority="19"/>
    <w:lsdException w:name="annotation text" w:uiPriority="19"/>
    <w:lsdException w:name="header" w:uiPriority="19"/>
    <w:lsdException w:name="footer" w:uiPriority="19"/>
    <w:lsdException w:name="index heading" w:uiPriority="19"/>
    <w:lsdException w:name="caption" w:uiPriority="19"/>
    <w:lsdException w:name="table of figures" w:uiPriority="19"/>
    <w:lsdException w:name="envelope return" w:uiPriority="19"/>
    <w:lsdException w:name="footnote reference" w:uiPriority="19"/>
    <w:lsdException w:name="annotation reference" w:uiPriority="19"/>
    <w:lsdException w:name="page number" w:uiPriority="19"/>
    <w:lsdException w:name="endnote reference" w:uiPriority="19"/>
    <w:lsdException w:name="endnote text" w:uiPriority="19"/>
    <w:lsdException w:name="table of authorities" w:uiPriority="19"/>
    <w:lsdException w:name="macro" w:uiPriority="19"/>
    <w:lsdException w:name="toa heading" w:uiPriority="19"/>
    <w:lsdException w:name="List Bullet" w:uiPriority="9" w:qFormat="1"/>
    <w:lsdException w:name="List Bullet 2" w:uiPriority="9" w:qFormat="1"/>
    <w:lsdException w:name="List Bullet 3" w:uiPriority="9" w:qFormat="1"/>
    <w:lsdException w:name="Closing" w:uiPriority="19"/>
    <w:lsdException w:name="Default Paragraph Font" w:uiPriority="1"/>
    <w:lsdException w:name="Body Text" w:qFormat="1"/>
    <w:lsdException w:name="Salutation" w:uiPriority="19"/>
    <w:lsdException w:name="Body Text 2" w:uiPriority="1" w:qFormat="1"/>
    <w:lsdException w:name="Document Map" w:uiPriority="19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uiPriority="19"/>
    <w:lsdException w:name="No List" w:uiPriority="99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9" w:unhideWhenUsed="1"/>
    <w:lsdException w:name="Table Theme" w:semiHidden="1" w:unhideWhenUsed="1"/>
    <w:lsdException w:name="Placeholder Text" w:semiHidden="1" w:uiPriority="99"/>
    <w:lsdException w:name="No Spacing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uiPriority w:val="19"/>
    <w:rsid w:val="00FE5D33"/>
  </w:style>
  <w:style w:type="paragraph" w:styleId="Kop1">
    <w:name w:val="heading 1"/>
    <w:aliases w:val="1 item"/>
    <w:basedOn w:val="Plattetekst"/>
    <w:link w:val="Kop1Char"/>
    <w:uiPriority w:val="4"/>
    <w:rsid w:val="00FE5D33"/>
    <w:pPr>
      <w:keepNext/>
      <w:numPr>
        <w:numId w:val="26"/>
      </w:numPr>
      <w:spacing w:before="240"/>
      <w:outlineLvl w:val="0"/>
    </w:pPr>
    <w:rPr>
      <w:rFonts w:cs="Arial"/>
      <w:bCs/>
      <w:kern w:val="32"/>
      <w:szCs w:val="32"/>
    </w:rPr>
  </w:style>
  <w:style w:type="paragraph" w:styleId="Kop2">
    <w:name w:val="heading 2"/>
    <w:aliases w:val="2 actie"/>
    <w:basedOn w:val="Plattetekst"/>
    <w:next w:val="Kop1"/>
    <w:link w:val="Kop2Char"/>
    <w:uiPriority w:val="4"/>
    <w:rsid w:val="00FE5D33"/>
    <w:pPr>
      <w:numPr>
        <w:ilvl w:val="1"/>
        <w:numId w:val="26"/>
      </w:numPr>
      <w:pBdr>
        <w:top w:val="single" w:sz="4" w:space="3" w:color="DDDDDD"/>
        <w:left w:val="single" w:sz="4" w:space="3" w:color="DDDDDD"/>
        <w:bottom w:val="single" w:sz="4" w:space="3" w:color="DDDDDD"/>
        <w:right w:val="single" w:sz="4" w:space="0" w:color="DDDDDD"/>
      </w:pBdr>
      <w:shd w:val="clear" w:color="auto" w:fill="D9D9D9"/>
      <w:tabs>
        <w:tab w:val="right" w:pos="8363"/>
      </w:tabs>
      <w:outlineLvl w:val="1"/>
    </w:pPr>
    <w:rPr>
      <w:rFonts w:cs="Arial"/>
      <w:bCs/>
      <w:iCs/>
      <w:szCs w:val="28"/>
    </w:rPr>
  </w:style>
  <w:style w:type="paragraph" w:styleId="Kop3">
    <w:name w:val="heading 3"/>
    <w:aliases w:val="3 besluit"/>
    <w:basedOn w:val="Kop2"/>
    <w:next w:val="Kop1"/>
    <w:link w:val="Kop3Char"/>
    <w:uiPriority w:val="4"/>
    <w:rsid w:val="00FE5D33"/>
    <w:pPr>
      <w:numPr>
        <w:ilvl w:val="2"/>
      </w:numPr>
      <w:outlineLvl w:val="2"/>
    </w:pPr>
  </w:style>
  <w:style w:type="paragraph" w:styleId="Kop4">
    <w:name w:val="heading 4"/>
    <w:basedOn w:val="Plattetekst"/>
    <w:next w:val="Standaard"/>
    <w:link w:val="Kop4Char"/>
    <w:uiPriority w:val="19"/>
    <w:semiHidden/>
    <w:qFormat/>
    <w:rsid w:val="00FE5D33"/>
    <w:pPr>
      <w:keepNext/>
      <w:numPr>
        <w:ilvl w:val="3"/>
        <w:numId w:val="26"/>
      </w:numPr>
      <w:outlineLvl w:val="3"/>
    </w:pPr>
    <w:rPr>
      <w:bCs/>
      <w:szCs w:val="28"/>
    </w:rPr>
  </w:style>
  <w:style w:type="paragraph" w:styleId="Kop5">
    <w:name w:val="heading 5"/>
    <w:basedOn w:val="Standaard"/>
    <w:next w:val="Standaard"/>
    <w:link w:val="Kop5Char"/>
    <w:uiPriority w:val="19"/>
    <w:semiHidden/>
    <w:qFormat/>
    <w:rsid w:val="00FE5D33"/>
    <w:pPr>
      <w:numPr>
        <w:ilvl w:val="4"/>
        <w:numId w:val="2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19"/>
    <w:semiHidden/>
    <w:qFormat/>
    <w:rsid w:val="00FE5D33"/>
    <w:pPr>
      <w:numPr>
        <w:ilvl w:val="5"/>
        <w:numId w:val="26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19"/>
    <w:semiHidden/>
    <w:qFormat/>
    <w:rsid w:val="00FE5D33"/>
    <w:pPr>
      <w:numPr>
        <w:ilvl w:val="6"/>
        <w:numId w:val="26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iPriority w:val="19"/>
    <w:semiHidden/>
    <w:qFormat/>
    <w:rsid w:val="00FE5D33"/>
    <w:pPr>
      <w:numPr>
        <w:ilvl w:val="7"/>
        <w:numId w:val="26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19"/>
    <w:semiHidden/>
    <w:qFormat/>
    <w:rsid w:val="00FE5D33"/>
    <w:pPr>
      <w:numPr>
        <w:ilvl w:val="8"/>
        <w:numId w:val="26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qFormat/>
    <w:rsid w:val="00FE5D33"/>
  </w:style>
  <w:style w:type="table" w:styleId="Tabelraster">
    <w:name w:val="Table Grid"/>
    <w:basedOn w:val="Standaardtabel"/>
    <w:rsid w:val="00FE5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uiPriority w:val="19"/>
    <w:rsid w:val="00FE5D33"/>
    <w:pPr>
      <w:tabs>
        <w:tab w:val="right" w:pos="8505"/>
      </w:tabs>
      <w:ind w:left="-454"/>
    </w:pPr>
  </w:style>
  <w:style w:type="paragraph" w:styleId="Voettekst">
    <w:name w:val="footer"/>
    <w:basedOn w:val="Standaard"/>
    <w:uiPriority w:val="19"/>
    <w:rsid w:val="00FE5D33"/>
    <w:pPr>
      <w:tabs>
        <w:tab w:val="right" w:pos="8505"/>
      </w:tabs>
      <w:ind w:left="-454"/>
    </w:pPr>
    <w:rPr>
      <w:sz w:val="14"/>
    </w:rPr>
  </w:style>
  <w:style w:type="paragraph" w:styleId="Aanhef">
    <w:name w:val="Salutation"/>
    <w:basedOn w:val="Plattetekst"/>
    <w:next w:val="Standaard"/>
    <w:uiPriority w:val="19"/>
    <w:rsid w:val="00FE5D33"/>
    <w:rPr>
      <w:rFonts w:ascii="Calibri" w:eastAsia="Calibri" w:hAnsi="Calibri"/>
      <w:sz w:val="22"/>
      <w:lang w:eastAsia="en-US"/>
    </w:rPr>
  </w:style>
  <w:style w:type="paragraph" w:styleId="Afsluiting">
    <w:name w:val="Closing"/>
    <w:basedOn w:val="Plattetekst"/>
    <w:next w:val="Afzender"/>
    <w:uiPriority w:val="19"/>
    <w:rsid w:val="00FE5D33"/>
    <w:pPr>
      <w:spacing w:after="660"/>
    </w:pPr>
    <w:rPr>
      <w:rFonts w:eastAsia="Calibri"/>
      <w:lang w:eastAsia="en-US"/>
    </w:rPr>
  </w:style>
  <w:style w:type="paragraph" w:styleId="Geenafstand">
    <w:name w:val="No Spacing"/>
    <w:basedOn w:val="Plattetekst"/>
    <w:uiPriority w:val="19"/>
    <w:rsid w:val="00FE5D33"/>
    <w:rPr>
      <w:rFonts w:ascii="Calibri" w:eastAsia="Calibri" w:hAnsi="Calibri"/>
      <w:sz w:val="22"/>
      <w:lang w:eastAsia="en-US"/>
    </w:rPr>
  </w:style>
  <w:style w:type="paragraph" w:styleId="Ballontekst">
    <w:name w:val="Balloon Text"/>
    <w:basedOn w:val="Standaard"/>
    <w:uiPriority w:val="19"/>
    <w:rsid w:val="00FE5D33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19"/>
    <w:rsid w:val="00FE5D33"/>
    <w:rPr>
      <w:b/>
      <w:bCs/>
      <w:sz w:val="20"/>
      <w:szCs w:val="20"/>
    </w:rPr>
  </w:style>
  <w:style w:type="paragraph" w:styleId="Bronvermelding">
    <w:name w:val="table of authorities"/>
    <w:basedOn w:val="Standaard"/>
    <w:next w:val="Standaard"/>
    <w:uiPriority w:val="19"/>
    <w:rsid w:val="00FE5D33"/>
    <w:pPr>
      <w:ind w:left="180" w:hanging="180"/>
    </w:pPr>
  </w:style>
  <w:style w:type="paragraph" w:styleId="Documentstructuur">
    <w:name w:val="Document Map"/>
    <w:basedOn w:val="Standaard"/>
    <w:uiPriority w:val="19"/>
    <w:rsid w:val="00FE5D3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Eindnootmarkering">
    <w:name w:val="endnote reference"/>
    <w:uiPriority w:val="19"/>
    <w:rsid w:val="00FE5D33"/>
    <w:rPr>
      <w:vertAlign w:val="superscript"/>
    </w:rPr>
  </w:style>
  <w:style w:type="paragraph" w:styleId="Eindnoottekst">
    <w:name w:val="endnote text"/>
    <w:basedOn w:val="Standaard"/>
    <w:uiPriority w:val="19"/>
    <w:rsid w:val="00FE5D33"/>
    <w:rPr>
      <w:sz w:val="20"/>
      <w:szCs w:val="20"/>
    </w:rPr>
  </w:style>
  <w:style w:type="paragraph" w:styleId="Index1">
    <w:name w:val="index 1"/>
    <w:basedOn w:val="Standaard"/>
    <w:next w:val="Standaard"/>
    <w:autoRedefine/>
    <w:uiPriority w:val="19"/>
    <w:rsid w:val="00FE5D33"/>
    <w:pPr>
      <w:ind w:left="180" w:hanging="180"/>
    </w:pPr>
  </w:style>
  <w:style w:type="paragraph" w:styleId="Index2">
    <w:name w:val="index 2"/>
    <w:basedOn w:val="Standaard"/>
    <w:next w:val="Standaard"/>
    <w:autoRedefine/>
    <w:uiPriority w:val="19"/>
    <w:rsid w:val="00FE5D33"/>
    <w:pPr>
      <w:ind w:left="360" w:hanging="180"/>
    </w:pPr>
  </w:style>
  <w:style w:type="paragraph" w:styleId="Index3">
    <w:name w:val="index 3"/>
    <w:basedOn w:val="Standaard"/>
    <w:next w:val="Standaard"/>
    <w:autoRedefine/>
    <w:uiPriority w:val="19"/>
    <w:rsid w:val="00FE5D33"/>
    <w:pPr>
      <w:ind w:left="540" w:hanging="180"/>
    </w:pPr>
  </w:style>
  <w:style w:type="paragraph" w:styleId="Index4">
    <w:name w:val="index 4"/>
    <w:basedOn w:val="Standaard"/>
    <w:next w:val="Standaard"/>
    <w:autoRedefine/>
    <w:uiPriority w:val="19"/>
    <w:rsid w:val="00FE5D33"/>
    <w:pPr>
      <w:ind w:left="720" w:hanging="180"/>
    </w:pPr>
  </w:style>
  <w:style w:type="paragraph" w:styleId="Index5">
    <w:name w:val="index 5"/>
    <w:basedOn w:val="Standaard"/>
    <w:next w:val="Standaard"/>
    <w:autoRedefine/>
    <w:uiPriority w:val="19"/>
    <w:rsid w:val="00FE5D33"/>
    <w:pPr>
      <w:ind w:left="900" w:hanging="180"/>
    </w:pPr>
  </w:style>
  <w:style w:type="paragraph" w:styleId="Index6">
    <w:name w:val="index 6"/>
    <w:basedOn w:val="Standaard"/>
    <w:next w:val="Standaard"/>
    <w:autoRedefine/>
    <w:uiPriority w:val="19"/>
    <w:rsid w:val="00FE5D33"/>
    <w:pPr>
      <w:ind w:left="1080" w:hanging="180"/>
    </w:pPr>
  </w:style>
  <w:style w:type="paragraph" w:styleId="Index7">
    <w:name w:val="index 7"/>
    <w:basedOn w:val="Standaard"/>
    <w:next w:val="Standaard"/>
    <w:autoRedefine/>
    <w:uiPriority w:val="19"/>
    <w:rsid w:val="00FE5D33"/>
    <w:pPr>
      <w:ind w:left="1260" w:hanging="180"/>
    </w:pPr>
  </w:style>
  <w:style w:type="paragraph" w:styleId="Index8">
    <w:name w:val="index 8"/>
    <w:basedOn w:val="Standaard"/>
    <w:next w:val="Standaard"/>
    <w:autoRedefine/>
    <w:uiPriority w:val="19"/>
    <w:rsid w:val="00FE5D33"/>
    <w:pPr>
      <w:ind w:left="1440" w:hanging="180"/>
    </w:pPr>
  </w:style>
  <w:style w:type="paragraph" w:styleId="Index9">
    <w:name w:val="index 9"/>
    <w:basedOn w:val="Standaard"/>
    <w:next w:val="Standaard"/>
    <w:autoRedefine/>
    <w:uiPriority w:val="19"/>
    <w:rsid w:val="00FE5D33"/>
    <w:pPr>
      <w:ind w:left="1620" w:hanging="180"/>
    </w:pPr>
  </w:style>
  <w:style w:type="paragraph" w:styleId="Indexkop">
    <w:name w:val="index heading"/>
    <w:basedOn w:val="Standaard"/>
    <w:next w:val="Index1"/>
    <w:uiPriority w:val="19"/>
    <w:rsid w:val="00FE5D33"/>
    <w:rPr>
      <w:rFonts w:ascii="Arial" w:hAnsi="Arial" w:cs="Arial"/>
      <w:b/>
      <w:bCs/>
    </w:rPr>
  </w:style>
  <w:style w:type="paragraph" w:styleId="Inhopg1">
    <w:name w:val="toc 1"/>
    <w:basedOn w:val="Standaard"/>
    <w:next w:val="Standaard"/>
    <w:autoRedefine/>
    <w:uiPriority w:val="19"/>
    <w:rsid w:val="00FE5D33"/>
  </w:style>
  <w:style w:type="paragraph" w:styleId="Inhopg2">
    <w:name w:val="toc 2"/>
    <w:basedOn w:val="Standaard"/>
    <w:next w:val="Standaard"/>
    <w:autoRedefine/>
    <w:uiPriority w:val="19"/>
    <w:rsid w:val="00FE5D33"/>
    <w:pPr>
      <w:ind w:left="180"/>
    </w:pPr>
  </w:style>
  <w:style w:type="paragraph" w:styleId="Inhopg3">
    <w:name w:val="toc 3"/>
    <w:basedOn w:val="Standaard"/>
    <w:next w:val="Standaard"/>
    <w:autoRedefine/>
    <w:uiPriority w:val="19"/>
    <w:rsid w:val="00FE5D33"/>
    <w:pPr>
      <w:ind w:left="360"/>
    </w:pPr>
  </w:style>
  <w:style w:type="paragraph" w:styleId="Inhopg4">
    <w:name w:val="toc 4"/>
    <w:basedOn w:val="Standaard"/>
    <w:next w:val="Standaard"/>
    <w:autoRedefine/>
    <w:uiPriority w:val="19"/>
    <w:rsid w:val="00FE5D33"/>
    <w:pPr>
      <w:ind w:left="540"/>
    </w:pPr>
  </w:style>
  <w:style w:type="paragraph" w:styleId="Inhopg5">
    <w:name w:val="toc 5"/>
    <w:basedOn w:val="Standaard"/>
    <w:next w:val="Standaard"/>
    <w:autoRedefine/>
    <w:uiPriority w:val="19"/>
    <w:rsid w:val="00FE5D33"/>
    <w:pPr>
      <w:ind w:left="720"/>
    </w:pPr>
  </w:style>
  <w:style w:type="paragraph" w:styleId="Inhopg6">
    <w:name w:val="toc 6"/>
    <w:basedOn w:val="Standaard"/>
    <w:next w:val="Standaard"/>
    <w:autoRedefine/>
    <w:uiPriority w:val="19"/>
    <w:rsid w:val="00FE5D33"/>
    <w:pPr>
      <w:ind w:left="900"/>
    </w:pPr>
  </w:style>
  <w:style w:type="paragraph" w:styleId="Inhopg7">
    <w:name w:val="toc 7"/>
    <w:basedOn w:val="Standaard"/>
    <w:next w:val="Standaard"/>
    <w:autoRedefine/>
    <w:uiPriority w:val="19"/>
    <w:rsid w:val="00FE5D33"/>
    <w:pPr>
      <w:ind w:left="1080"/>
    </w:pPr>
  </w:style>
  <w:style w:type="paragraph" w:styleId="Inhopg8">
    <w:name w:val="toc 8"/>
    <w:basedOn w:val="Standaard"/>
    <w:next w:val="Standaard"/>
    <w:autoRedefine/>
    <w:uiPriority w:val="19"/>
    <w:rsid w:val="00FE5D33"/>
    <w:pPr>
      <w:ind w:left="1260"/>
    </w:pPr>
  </w:style>
  <w:style w:type="paragraph" w:styleId="Inhopg9">
    <w:name w:val="toc 9"/>
    <w:basedOn w:val="Standaard"/>
    <w:next w:val="Standaard"/>
    <w:autoRedefine/>
    <w:uiPriority w:val="19"/>
    <w:rsid w:val="00FE5D33"/>
    <w:pPr>
      <w:ind w:left="1440"/>
    </w:pPr>
  </w:style>
  <w:style w:type="paragraph" w:styleId="Kopbronvermelding">
    <w:name w:val="toa heading"/>
    <w:basedOn w:val="Standaard"/>
    <w:next w:val="Standaard"/>
    <w:uiPriority w:val="19"/>
    <w:rsid w:val="00FE5D33"/>
    <w:pPr>
      <w:spacing w:before="120"/>
    </w:pPr>
    <w:rPr>
      <w:rFonts w:ascii="Arial" w:hAnsi="Arial" w:cs="Arial"/>
      <w:b/>
      <w:bCs/>
      <w:sz w:val="24"/>
    </w:rPr>
  </w:style>
  <w:style w:type="paragraph" w:styleId="Lijstmetafbeeldingen">
    <w:name w:val="table of figures"/>
    <w:basedOn w:val="Standaard"/>
    <w:next w:val="Standaard"/>
    <w:uiPriority w:val="19"/>
    <w:rsid w:val="00FE5D33"/>
  </w:style>
  <w:style w:type="paragraph" w:styleId="Macrotekst">
    <w:name w:val="macro"/>
    <w:uiPriority w:val="19"/>
    <w:rsid w:val="00FE5D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Tekstopmerking">
    <w:name w:val="annotation text"/>
    <w:basedOn w:val="Standaard"/>
    <w:uiPriority w:val="19"/>
    <w:rsid w:val="00FE5D3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uiPriority w:val="19"/>
    <w:rsid w:val="00FE5D33"/>
    <w:rPr>
      <w:b/>
      <w:bCs/>
    </w:rPr>
  </w:style>
  <w:style w:type="character" w:styleId="Verwijzingopmerking">
    <w:name w:val="annotation reference"/>
    <w:uiPriority w:val="19"/>
    <w:rsid w:val="00FE5D33"/>
    <w:rPr>
      <w:sz w:val="16"/>
      <w:szCs w:val="16"/>
    </w:rPr>
  </w:style>
  <w:style w:type="character" w:styleId="Voetnootmarkering">
    <w:name w:val="footnote reference"/>
    <w:uiPriority w:val="19"/>
    <w:rsid w:val="00FE5D33"/>
    <w:rPr>
      <w:vertAlign w:val="superscript"/>
    </w:rPr>
  </w:style>
  <w:style w:type="paragraph" w:styleId="Voetnoottekst">
    <w:name w:val="footnote text"/>
    <w:basedOn w:val="Standaard"/>
    <w:uiPriority w:val="19"/>
    <w:rsid w:val="00497DF1"/>
    <w:rPr>
      <w:sz w:val="14"/>
      <w:szCs w:val="20"/>
    </w:rPr>
  </w:style>
  <w:style w:type="character" w:styleId="Paginanummer">
    <w:name w:val="page number"/>
    <w:basedOn w:val="Standaardalinea-lettertype"/>
    <w:uiPriority w:val="19"/>
    <w:rsid w:val="00FE5D33"/>
  </w:style>
  <w:style w:type="paragraph" w:styleId="Afzender">
    <w:name w:val="envelope return"/>
    <w:basedOn w:val="Plattetekst"/>
    <w:next w:val="Plattetekst"/>
    <w:uiPriority w:val="19"/>
    <w:rsid w:val="00FE5D33"/>
    <w:rPr>
      <w:rFonts w:cs="Arial"/>
      <w:szCs w:val="20"/>
    </w:rPr>
  </w:style>
  <w:style w:type="paragraph" w:styleId="Lijstopsomteken">
    <w:name w:val="List Bullet"/>
    <w:aliases w:val="streep 1"/>
    <w:basedOn w:val="Standaard"/>
    <w:uiPriority w:val="9"/>
    <w:qFormat/>
    <w:rsid w:val="00FE5D33"/>
    <w:pPr>
      <w:numPr>
        <w:numId w:val="29"/>
      </w:numPr>
    </w:pPr>
  </w:style>
  <w:style w:type="paragraph" w:styleId="Lijstopsomteken2">
    <w:name w:val="List Bullet 2"/>
    <w:aliases w:val="streep 2"/>
    <w:basedOn w:val="Lijstopsomteken"/>
    <w:uiPriority w:val="9"/>
    <w:qFormat/>
    <w:rsid w:val="00FE5D33"/>
    <w:pPr>
      <w:numPr>
        <w:ilvl w:val="1"/>
      </w:numPr>
    </w:pPr>
  </w:style>
  <w:style w:type="paragraph" w:styleId="Lijstopsomteken3">
    <w:name w:val="List Bullet 3"/>
    <w:aliases w:val="streep 3"/>
    <w:basedOn w:val="Standaard"/>
    <w:uiPriority w:val="9"/>
    <w:qFormat/>
    <w:rsid w:val="00FE5D33"/>
    <w:pPr>
      <w:numPr>
        <w:ilvl w:val="2"/>
        <w:numId w:val="29"/>
      </w:numPr>
    </w:pPr>
  </w:style>
  <w:style w:type="paragraph" w:styleId="Plattetekst2">
    <w:name w:val="Body Text 2"/>
    <w:aliases w:val="Tussenkop"/>
    <w:basedOn w:val="Standaard"/>
    <w:next w:val="Plattetekst"/>
    <w:link w:val="Plattetekst2Char"/>
    <w:uiPriority w:val="1"/>
    <w:qFormat/>
    <w:rsid w:val="00FE5D33"/>
    <w:rPr>
      <w:b/>
    </w:rPr>
  </w:style>
  <w:style w:type="character" w:customStyle="1" w:styleId="Kop1Char">
    <w:name w:val="Kop 1 Char"/>
    <w:aliases w:val="1 item Char"/>
    <w:basedOn w:val="Standaardalinea-lettertype"/>
    <w:link w:val="Kop1"/>
    <w:uiPriority w:val="4"/>
    <w:rsid w:val="00FE5D33"/>
    <w:rPr>
      <w:rFonts w:asciiTheme="minorHAnsi" w:hAnsiTheme="minorHAnsi" w:cs="Arial"/>
      <w:bCs/>
      <w:kern w:val="32"/>
      <w:sz w:val="18"/>
      <w:szCs w:val="32"/>
    </w:rPr>
  </w:style>
  <w:style w:type="character" w:customStyle="1" w:styleId="PlattetekstChar">
    <w:name w:val="Platte tekst Char"/>
    <w:basedOn w:val="Standaardalinea-lettertype"/>
    <w:link w:val="Plattetekst"/>
    <w:rsid w:val="00FE5D33"/>
    <w:rPr>
      <w:rFonts w:asciiTheme="minorHAnsi" w:hAnsiTheme="minorHAnsi"/>
      <w:sz w:val="18"/>
      <w:szCs w:val="18"/>
    </w:rPr>
  </w:style>
  <w:style w:type="character" w:customStyle="1" w:styleId="Kop2Char">
    <w:name w:val="Kop 2 Char"/>
    <w:aliases w:val="2 actie Char"/>
    <w:basedOn w:val="Standaardalinea-lettertype"/>
    <w:link w:val="Kop2"/>
    <w:uiPriority w:val="4"/>
    <w:rsid w:val="00FE5D33"/>
    <w:rPr>
      <w:rFonts w:asciiTheme="minorHAnsi" w:hAnsiTheme="minorHAnsi" w:cs="Arial"/>
      <w:bCs/>
      <w:iCs/>
      <w:sz w:val="18"/>
      <w:szCs w:val="28"/>
      <w:shd w:val="clear" w:color="auto" w:fill="D9D9D9"/>
    </w:rPr>
  </w:style>
  <w:style w:type="character" w:customStyle="1" w:styleId="Kop3Char">
    <w:name w:val="Kop 3 Char"/>
    <w:aliases w:val="3 besluit Char"/>
    <w:basedOn w:val="Standaardalinea-lettertype"/>
    <w:link w:val="Kop3"/>
    <w:uiPriority w:val="4"/>
    <w:rsid w:val="00FE5D33"/>
    <w:rPr>
      <w:rFonts w:asciiTheme="minorHAnsi" w:hAnsiTheme="minorHAnsi" w:cs="Arial"/>
      <w:bCs/>
      <w:iCs/>
      <w:sz w:val="18"/>
      <w:szCs w:val="28"/>
      <w:shd w:val="clear" w:color="auto" w:fill="D9D9D9"/>
    </w:rPr>
  </w:style>
  <w:style w:type="character" w:customStyle="1" w:styleId="Kop4Char">
    <w:name w:val="Kop 4 Char"/>
    <w:basedOn w:val="Standaardalinea-lettertype"/>
    <w:link w:val="Kop4"/>
    <w:uiPriority w:val="19"/>
    <w:semiHidden/>
    <w:rsid w:val="00FE5D33"/>
    <w:rPr>
      <w:rFonts w:asciiTheme="minorHAnsi" w:hAnsiTheme="minorHAnsi"/>
      <w:bCs/>
      <w:sz w:val="18"/>
      <w:szCs w:val="28"/>
    </w:rPr>
  </w:style>
  <w:style w:type="character" w:customStyle="1" w:styleId="Kop5Char">
    <w:name w:val="Kop 5 Char"/>
    <w:basedOn w:val="Standaardalinea-lettertype"/>
    <w:link w:val="Kop5"/>
    <w:uiPriority w:val="19"/>
    <w:semiHidden/>
    <w:rsid w:val="00FE5D33"/>
    <w:rPr>
      <w:rFonts w:asciiTheme="minorHAnsi" w:hAnsiTheme="minorHAnsi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19"/>
    <w:semiHidden/>
    <w:rsid w:val="00FE5D33"/>
    <w:rPr>
      <w:b/>
      <w:bCs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19"/>
    <w:semiHidden/>
    <w:rsid w:val="00FE5D33"/>
    <w:rPr>
      <w:sz w:val="24"/>
      <w:szCs w:val="18"/>
    </w:rPr>
  </w:style>
  <w:style w:type="character" w:customStyle="1" w:styleId="Kop8Char">
    <w:name w:val="Kop 8 Char"/>
    <w:basedOn w:val="Standaardalinea-lettertype"/>
    <w:link w:val="Kop8"/>
    <w:uiPriority w:val="19"/>
    <w:semiHidden/>
    <w:rsid w:val="00FE5D33"/>
    <w:rPr>
      <w:i/>
      <w:iCs/>
      <w:sz w:val="24"/>
      <w:szCs w:val="18"/>
    </w:rPr>
  </w:style>
  <w:style w:type="character" w:customStyle="1" w:styleId="Kop9Char">
    <w:name w:val="Kop 9 Char"/>
    <w:basedOn w:val="Standaardalinea-lettertype"/>
    <w:link w:val="Kop9"/>
    <w:uiPriority w:val="19"/>
    <w:semiHidden/>
    <w:rsid w:val="00FE5D33"/>
    <w:rPr>
      <w:rFonts w:ascii="Arial" w:hAnsi="Arial" w:cs="Arial"/>
      <w:sz w:val="22"/>
      <w:szCs w:val="22"/>
    </w:rPr>
  </w:style>
  <w:style w:type="character" w:customStyle="1" w:styleId="Plattetekst2Char">
    <w:name w:val="Platte tekst 2 Char"/>
    <w:aliases w:val="Tussenkop Char"/>
    <w:basedOn w:val="Standaardalinea-lettertype"/>
    <w:link w:val="Plattetekst2"/>
    <w:uiPriority w:val="1"/>
    <w:rsid w:val="00FE5D33"/>
    <w:rPr>
      <w:rFonts w:asciiTheme="minorHAnsi" w:hAnsiTheme="minorHAnsi"/>
      <w:b/>
      <w:sz w:val="18"/>
      <w:szCs w:val="18"/>
    </w:rPr>
  </w:style>
  <w:style w:type="paragraph" w:customStyle="1" w:styleId="msonormal0">
    <w:name w:val="msonormal"/>
    <w:basedOn w:val="Standaard"/>
    <w:rsid w:val="00FE6C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hockeybond.sharepoint.com/Templates/Blanco%20met%20logo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NHB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713954-18f7-400b-88ad-40abec7778d9">
      <Terms xmlns="http://schemas.microsoft.com/office/infopath/2007/PartnerControls"/>
    </lcf76f155ced4ddcb4097134ff3c332f>
    <TaxCatchAll xmlns="dc09c097-2117-4915-a7d7-054a6dce6f3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01736B94A5B44E81AAE0D2B00DAB25" ma:contentTypeVersion="18" ma:contentTypeDescription="Een nieuw document maken." ma:contentTypeScope="" ma:versionID="71f99009750b93cf90e01fbeed581e3d">
  <xsd:schema xmlns:xsd="http://www.w3.org/2001/XMLSchema" xmlns:xs="http://www.w3.org/2001/XMLSchema" xmlns:p="http://schemas.microsoft.com/office/2006/metadata/properties" xmlns:ns2="f8713954-18f7-400b-88ad-40abec7778d9" xmlns:ns3="dc09c097-2117-4915-a7d7-054a6dce6f39" targetNamespace="http://schemas.microsoft.com/office/2006/metadata/properties" ma:root="true" ma:fieldsID="844bba7737e16693e01a2a367628866e" ns2:_="" ns3:_="">
    <xsd:import namespace="f8713954-18f7-400b-88ad-40abec7778d9"/>
    <xsd:import namespace="dc09c097-2117-4915-a7d7-054a6dce6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13954-18f7-400b-88ad-40abec777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51e11ad3-8344-42fb-8173-167f267867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9c097-2117-4915-a7d7-054a6dce6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4fcf94-2f9f-4545-aa41-0083bc458363}" ma:internalName="TaxCatchAll" ma:showField="CatchAllData" ma:web="dc09c097-2117-4915-a7d7-054a6dce6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C75348-EE7D-403F-B256-53FDE8FBBC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B9EC2F-7B5D-4CF6-8376-1FD1E175D6D5}">
  <ds:schemaRefs>
    <ds:schemaRef ds:uri="http://schemas.microsoft.com/office/2006/metadata/properties"/>
    <ds:schemaRef ds:uri="http://schemas.microsoft.com/office/infopath/2007/PartnerControls"/>
    <ds:schemaRef ds:uri="f8713954-18f7-400b-88ad-40abec7778d9"/>
    <ds:schemaRef ds:uri="dc09c097-2117-4915-a7d7-054a6dce6f39"/>
  </ds:schemaRefs>
</ds:datastoreItem>
</file>

<file path=customXml/itemProps3.xml><?xml version="1.0" encoding="utf-8"?>
<ds:datastoreItem xmlns:ds="http://schemas.openxmlformats.org/officeDocument/2006/customXml" ds:itemID="{5A590254-2B7B-4DB3-A319-3ED47A31A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713954-18f7-400b-88ad-40abec7778d9"/>
    <ds:schemaRef ds:uri="dc09c097-2117-4915-a7d7-054a6dce6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Blanco%20met%20logo</Template>
  <TotalTime>2</TotalTime>
  <Pages>14</Pages>
  <Words>1031</Words>
  <Characters>5674</Characters>
  <Application>Microsoft Office Word</Application>
  <DocSecurity>0</DocSecurity>
  <Lines>47</Lines>
  <Paragraphs>13</Paragraphs>
  <ScaleCrop>false</ScaleCrop>
  <Company>Matsu Consultancy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Bresser</dc:creator>
  <cp:keywords/>
  <dc:description/>
  <cp:lastModifiedBy>Hilde van Schijndel</cp:lastModifiedBy>
  <cp:revision>2</cp:revision>
  <cp:lastPrinted>2025-12-29T12:10:00Z</cp:lastPrinted>
  <dcterms:created xsi:type="dcterms:W3CDTF">2026-07-27T12:29:00Z</dcterms:created>
  <dcterms:modified xsi:type="dcterms:W3CDTF">2026-07-27T12:29:00Z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trict">
    <vt:lpwstr>2</vt:lpwstr>
  </property>
  <property fmtid="{D5CDD505-2E9C-101B-9397-08002B2CF9AE}" pid="3" name="BriefType">
    <vt:lpwstr>Brief voor bijlage e-mail</vt:lpwstr>
  </property>
  <property fmtid="{D5CDD505-2E9C-101B-9397-08002B2CF9AE}" pid="4" name="DocumentType">
    <vt:lpwstr>14</vt:lpwstr>
  </property>
  <property fmtid="{D5CDD505-2E9C-101B-9397-08002B2CF9AE}" pid="5" name="ContentTypeId">
    <vt:lpwstr>0x010100F501736B94A5B44E81AAE0D2B00DAB25</vt:lpwstr>
  </property>
  <property fmtid="{D5CDD505-2E9C-101B-9397-08002B2CF9AE}" pid="6" name="MediaServiceImageTags">
    <vt:lpwstr/>
  </property>
</Properties>
</file>